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A41" w:rsidRPr="00613D5F" w:rsidRDefault="00706A41" w:rsidP="00F72D83">
      <w:pPr>
        <w:rPr>
          <w:b/>
        </w:rPr>
      </w:pPr>
      <w:r w:rsidRPr="00D82D4C">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834.75pt">
            <v:imagedata r:id="rId7" o:title=""/>
          </v:shape>
        </w:pict>
      </w:r>
    </w:p>
    <w:p w:rsidR="00706A41" w:rsidRPr="00270CA4" w:rsidRDefault="00706A41" w:rsidP="00F72D83">
      <w:pPr>
        <w:pStyle w:val="NormalWeb"/>
        <w:spacing w:after="0"/>
        <w:ind w:firstLine="450"/>
        <w:jc w:val="both"/>
        <w:rPr>
          <w:color w:val="000000"/>
        </w:rPr>
      </w:pPr>
      <w:r w:rsidRPr="00270CA4">
        <w:rPr>
          <w:b/>
        </w:rPr>
        <w:t xml:space="preserve">       </w:t>
      </w:r>
    </w:p>
    <w:p w:rsidR="00706A41" w:rsidRPr="00970F43" w:rsidRDefault="00706A41" w:rsidP="00F72D83">
      <w:pPr>
        <w:pStyle w:val="NoSpacing"/>
        <w:spacing w:line="276" w:lineRule="auto"/>
        <w:jc w:val="both"/>
        <w:rPr>
          <w:b/>
          <w:i/>
          <w:sz w:val="22"/>
          <w:szCs w:val="22"/>
        </w:rPr>
      </w:pPr>
      <w:r w:rsidRPr="00270CA4">
        <w:rPr>
          <w:rStyle w:val="FontStyle19"/>
          <w:sz w:val="24"/>
          <w:szCs w:val="24"/>
        </w:rPr>
        <w:t xml:space="preserve"> </w:t>
      </w:r>
      <w:r>
        <w:rPr>
          <w:rStyle w:val="FontStyle19"/>
          <w:b/>
          <w:i/>
        </w:rPr>
        <w:t xml:space="preserve">                </w:t>
      </w:r>
      <w:r w:rsidRPr="00270CA4">
        <w:rPr>
          <w:b/>
        </w:rPr>
        <w:t>Планируемые резул</w:t>
      </w:r>
      <w:r>
        <w:rPr>
          <w:b/>
        </w:rPr>
        <w:t>ьтаты освоения учебного курса «Математика»</w:t>
      </w:r>
    </w:p>
    <w:p w:rsidR="00706A41" w:rsidRPr="00270CA4" w:rsidRDefault="00706A41" w:rsidP="00F72D83">
      <w:pPr>
        <w:shd w:val="clear" w:color="auto" w:fill="FFFFFF"/>
        <w:spacing w:line="276" w:lineRule="auto"/>
        <w:jc w:val="both"/>
      </w:pPr>
      <w:r w:rsidRPr="00270CA4">
        <w:t xml:space="preserve">   </w:t>
      </w:r>
      <w:r w:rsidRPr="00270CA4">
        <w:tab/>
        <w:t xml:space="preserve"> В результате освоения предметного содержания предлагаемого курса математики у учащихся предполагается формирование универсальных учебных действий (познавательных, регулятивных, коммуникативных, личностных) позволяющих достигать предметных и метапредметных  результатов.</w:t>
      </w:r>
    </w:p>
    <w:p w:rsidR="00706A41" w:rsidRPr="00270CA4" w:rsidRDefault="00706A41" w:rsidP="00F72D83">
      <w:pPr>
        <w:spacing w:line="276" w:lineRule="auto"/>
        <w:jc w:val="both"/>
        <w:rPr>
          <w:b/>
          <w:bCs/>
        </w:rPr>
      </w:pPr>
      <w:r w:rsidRPr="00270CA4">
        <w:rPr>
          <w:b/>
          <w:bCs/>
        </w:rPr>
        <w:t>Обучающиеся научатся:</w:t>
      </w:r>
    </w:p>
    <w:p w:rsidR="00706A41" w:rsidRPr="00270CA4" w:rsidRDefault="00706A41" w:rsidP="00F72D83">
      <w:pPr>
        <w:numPr>
          <w:ilvl w:val="0"/>
          <w:numId w:val="10"/>
        </w:numPr>
        <w:spacing w:line="276" w:lineRule="auto"/>
        <w:ind w:left="0" w:firstLine="397"/>
        <w:jc w:val="both"/>
      </w:pPr>
      <w:r w:rsidRPr="00270CA4">
        <w:t>вести счет десятками и сотнями;</w:t>
      </w:r>
    </w:p>
    <w:p w:rsidR="00706A41" w:rsidRPr="00270CA4" w:rsidRDefault="00706A41" w:rsidP="00F72D83">
      <w:pPr>
        <w:numPr>
          <w:ilvl w:val="0"/>
          <w:numId w:val="10"/>
        </w:numPr>
        <w:spacing w:line="276" w:lineRule="auto"/>
        <w:ind w:left="0" w:firstLine="397"/>
        <w:jc w:val="both"/>
      </w:pPr>
      <w:r w:rsidRPr="00270CA4">
        <w:t>различать термины «число» и «цифра»;</w:t>
      </w:r>
    </w:p>
    <w:p w:rsidR="00706A41" w:rsidRPr="00270CA4" w:rsidRDefault="00706A41" w:rsidP="00F72D83">
      <w:pPr>
        <w:numPr>
          <w:ilvl w:val="0"/>
          <w:numId w:val="10"/>
        </w:numPr>
        <w:spacing w:line="276" w:lineRule="auto"/>
        <w:ind w:left="0" w:firstLine="397"/>
        <w:jc w:val="both"/>
      </w:pPr>
      <w:r w:rsidRPr="00270CA4">
        <w:t>распознавать числа (от 1 до 12), записанные римскими цифрами;</w:t>
      </w:r>
    </w:p>
    <w:p w:rsidR="00706A41" w:rsidRPr="00270CA4" w:rsidRDefault="00706A41" w:rsidP="00F72D83">
      <w:pPr>
        <w:numPr>
          <w:ilvl w:val="0"/>
          <w:numId w:val="10"/>
        </w:numPr>
        <w:spacing w:line="276" w:lineRule="auto"/>
        <w:ind w:left="0" w:firstLine="397"/>
        <w:jc w:val="both"/>
      </w:pPr>
      <w:r w:rsidRPr="00270CA4">
        <w:t>читать и записывать все однозначные, двузначные и трехзначные числа;</w:t>
      </w:r>
    </w:p>
    <w:p w:rsidR="00706A41" w:rsidRPr="00270CA4" w:rsidRDefault="00706A41" w:rsidP="00F72D83">
      <w:pPr>
        <w:numPr>
          <w:ilvl w:val="0"/>
          <w:numId w:val="10"/>
        </w:numPr>
        <w:spacing w:line="276" w:lineRule="auto"/>
        <w:ind w:left="0" w:firstLine="397"/>
        <w:jc w:val="both"/>
      </w:pPr>
      <w:r w:rsidRPr="00270CA4">
        <w:t>записывать число в виде суммы разрядных слагаемых; использовать «круглые» числа в роли разрядных слагаемых;</w:t>
      </w:r>
    </w:p>
    <w:p w:rsidR="00706A41" w:rsidRPr="00270CA4" w:rsidRDefault="00706A41" w:rsidP="00F72D83">
      <w:pPr>
        <w:numPr>
          <w:ilvl w:val="0"/>
          <w:numId w:val="10"/>
        </w:numPr>
        <w:spacing w:line="276" w:lineRule="auto"/>
        <w:ind w:left="0" w:firstLine="397"/>
        <w:jc w:val="both"/>
      </w:pPr>
      <w:r w:rsidRPr="00270CA4">
        <w:t>сравнивать изученные числа на основе их десятичной записи и записывать результат сравнения с помощью знаков (&gt;, &lt;, =);</w:t>
      </w:r>
    </w:p>
    <w:p w:rsidR="00706A41" w:rsidRPr="00270CA4" w:rsidRDefault="00706A41" w:rsidP="00F72D83">
      <w:pPr>
        <w:numPr>
          <w:ilvl w:val="0"/>
          <w:numId w:val="10"/>
        </w:numPr>
        <w:spacing w:line="276" w:lineRule="auto"/>
        <w:ind w:left="0" w:firstLine="397"/>
        <w:jc w:val="both"/>
      </w:pPr>
      <w:r w:rsidRPr="00270CA4">
        <w:t>изображать числа на числовом луче;</w:t>
      </w:r>
    </w:p>
    <w:p w:rsidR="00706A41" w:rsidRPr="00270CA4" w:rsidRDefault="00706A41" w:rsidP="00F72D83">
      <w:pPr>
        <w:numPr>
          <w:ilvl w:val="0"/>
          <w:numId w:val="10"/>
        </w:numPr>
        <w:spacing w:line="276" w:lineRule="auto"/>
        <w:ind w:left="0" w:firstLine="397"/>
        <w:jc w:val="both"/>
      </w:pPr>
      <w:r w:rsidRPr="00270CA4">
        <w:t>использовать термины «натуральный ряд» и «натуральное число»;</w:t>
      </w:r>
    </w:p>
    <w:p w:rsidR="00706A41" w:rsidRPr="00270CA4" w:rsidRDefault="00706A41" w:rsidP="00F72D83">
      <w:pPr>
        <w:numPr>
          <w:ilvl w:val="0"/>
          <w:numId w:val="10"/>
        </w:numPr>
        <w:spacing w:line="276" w:lineRule="auto"/>
        <w:ind w:left="0" w:firstLine="397"/>
        <w:jc w:val="both"/>
      </w:pPr>
      <w:r w:rsidRPr="00270CA4">
        <w:t>находить первые несколько чисел числовых последовательностей, составленных по заданному правилу;</w:t>
      </w:r>
    </w:p>
    <w:p w:rsidR="00706A41" w:rsidRPr="00270CA4" w:rsidRDefault="00706A41" w:rsidP="00F72D83">
      <w:pPr>
        <w:numPr>
          <w:ilvl w:val="0"/>
          <w:numId w:val="10"/>
        </w:numPr>
        <w:spacing w:line="276" w:lineRule="auto"/>
        <w:ind w:left="0" w:firstLine="397"/>
        <w:jc w:val="both"/>
      </w:pPr>
      <w:r w:rsidRPr="00270CA4">
        <w:t>воспроизводить и применять таблицу сложения однозначных чисел;</w:t>
      </w:r>
    </w:p>
    <w:p w:rsidR="00706A41" w:rsidRPr="00270CA4" w:rsidRDefault="00706A41" w:rsidP="00F72D83">
      <w:pPr>
        <w:numPr>
          <w:ilvl w:val="0"/>
          <w:numId w:val="10"/>
        </w:numPr>
        <w:spacing w:line="276" w:lineRule="auto"/>
        <w:ind w:left="0" w:firstLine="397"/>
        <w:jc w:val="both"/>
      </w:pPr>
      <w:r w:rsidRPr="00270CA4">
        <w:t>применять правила прибавления числа к сумме и суммы к числу;</w:t>
      </w:r>
    </w:p>
    <w:p w:rsidR="00706A41" w:rsidRPr="00270CA4" w:rsidRDefault="00706A41" w:rsidP="00F72D83">
      <w:pPr>
        <w:numPr>
          <w:ilvl w:val="0"/>
          <w:numId w:val="10"/>
        </w:numPr>
        <w:spacing w:line="276" w:lineRule="auto"/>
        <w:ind w:left="0" w:firstLine="397"/>
        <w:jc w:val="both"/>
      </w:pPr>
      <w:r w:rsidRPr="00270CA4">
        <w:t>воспроизводить и применять переместительное свойство сложения и умножения;</w:t>
      </w:r>
    </w:p>
    <w:p w:rsidR="00706A41" w:rsidRPr="00270CA4" w:rsidRDefault="00706A41" w:rsidP="00F72D83">
      <w:pPr>
        <w:numPr>
          <w:ilvl w:val="0"/>
          <w:numId w:val="10"/>
        </w:numPr>
        <w:spacing w:line="276" w:lineRule="auto"/>
        <w:ind w:left="0" w:firstLine="397"/>
        <w:jc w:val="both"/>
      </w:pPr>
      <w:r w:rsidRPr="00270CA4">
        <w:t>применять правило вычитания суммы из суммы;</w:t>
      </w:r>
    </w:p>
    <w:p w:rsidR="00706A41" w:rsidRPr="00270CA4" w:rsidRDefault="00706A41" w:rsidP="00F72D83">
      <w:pPr>
        <w:numPr>
          <w:ilvl w:val="0"/>
          <w:numId w:val="10"/>
        </w:numPr>
        <w:spacing w:line="276" w:lineRule="auto"/>
        <w:ind w:left="0" w:firstLine="397"/>
        <w:jc w:val="both"/>
      </w:pPr>
      <w:r w:rsidRPr="00270CA4">
        <w:t>воспроизводить и применять правила сложения и вычитания с нулем, умножения с нулем и единицей;</w:t>
      </w:r>
    </w:p>
    <w:p w:rsidR="00706A41" w:rsidRPr="00270CA4" w:rsidRDefault="00706A41" w:rsidP="00F72D83">
      <w:pPr>
        <w:numPr>
          <w:ilvl w:val="0"/>
          <w:numId w:val="10"/>
        </w:numPr>
        <w:spacing w:line="276" w:lineRule="auto"/>
        <w:ind w:left="0" w:firstLine="397"/>
        <w:jc w:val="both"/>
      </w:pPr>
      <w:r w:rsidRPr="00270CA4">
        <w:t>выполнять письменное сложение и вычитание чисел в пределах трех разрядов;</w:t>
      </w:r>
    </w:p>
    <w:p w:rsidR="00706A41" w:rsidRPr="00270CA4" w:rsidRDefault="00706A41" w:rsidP="00F72D83">
      <w:pPr>
        <w:numPr>
          <w:ilvl w:val="0"/>
          <w:numId w:val="10"/>
        </w:numPr>
        <w:spacing w:line="276" w:lineRule="auto"/>
        <w:ind w:left="0" w:firstLine="397"/>
        <w:jc w:val="both"/>
      </w:pPr>
      <w:r w:rsidRPr="00270CA4">
        <w:t>находить неизвестные компоненты действий сложения и вычитания;</w:t>
      </w:r>
    </w:p>
    <w:p w:rsidR="00706A41" w:rsidRPr="00270CA4" w:rsidRDefault="00706A41" w:rsidP="00F72D83">
      <w:pPr>
        <w:numPr>
          <w:ilvl w:val="0"/>
          <w:numId w:val="10"/>
        </w:numPr>
        <w:spacing w:line="276" w:lineRule="auto"/>
        <w:ind w:left="0" w:firstLine="397"/>
        <w:jc w:val="both"/>
      </w:pPr>
      <w:r w:rsidRPr="00270CA4">
        <w:t>записывать действия умножения и деления, используя соответствующие знаки (·, :);</w:t>
      </w:r>
    </w:p>
    <w:p w:rsidR="00706A41" w:rsidRPr="00270CA4" w:rsidRDefault="00706A41" w:rsidP="00F72D83">
      <w:pPr>
        <w:numPr>
          <w:ilvl w:val="0"/>
          <w:numId w:val="10"/>
        </w:numPr>
        <w:spacing w:line="276" w:lineRule="auto"/>
        <w:ind w:left="0" w:firstLine="397"/>
        <w:jc w:val="both"/>
      </w:pPr>
      <w:r w:rsidRPr="00270CA4">
        <w:t>употреблять термины, связанные с действиями умножения и деления (произведение, множители, значение произведения; частное, делимое, делитель, значение частного);</w:t>
      </w:r>
    </w:p>
    <w:p w:rsidR="00706A41" w:rsidRPr="00270CA4" w:rsidRDefault="00706A41" w:rsidP="00F72D83">
      <w:pPr>
        <w:numPr>
          <w:ilvl w:val="0"/>
          <w:numId w:val="10"/>
        </w:numPr>
        <w:spacing w:line="276" w:lineRule="auto"/>
        <w:ind w:left="0" w:firstLine="397"/>
        <w:jc w:val="both"/>
      </w:pPr>
      <w:r w:rsidRPr="00270CA4">
        <w:t>воспроизводить и применять таблицу умножения однозначных чисел;</w:t>
      </w:r>
    </w:p>
    <w:p w:rsidR="00706A41" w:rsidRPr="00270CA4" w:rsidRDefault="00706A41" w:rsidP="00F72D83">
      <w:pPr>
        <w:numPr>
          <w:ilvl w:val="0"/>
          <w:numId w:val="10"/>
        </w:numPr>
        <w:spacing w:line="276" w:lineRule="auto"/>
        <w:ind w:left="0" w:firstLine="397"/>
        <w:jc w:val="both"/>
      </w:pPr>
      <w:r w:rsidRPr="00270CA4">
        <w:t>выполнять деление на основе предметных действий и на основе вычитания;</w:t>
      </w:r>
    </w:p>
    <w:p w:rsidR="00706A41" w:rsidRPr="00270CA4" w:rsidRDefault="00706A41" w:rsidP="00F72D83">
      <w:pPr>
        <w:numPr>
          <w:ilvl w:val="0"/>
          <w:numId w:val="10"/>
        </w:numPr>
        <w:spacing w:line="276" w:lineRule="auto"/>
        <w:ind w:left="0" w:firstLine="397"/>
        <w:jc w:val="both"/>
      </w:pPr>
      <w:r w:rsidRPr="00270CA4">
        <w:t>применять правило порядка выполнения действий в выражениях со скобками и без скобок, содержащих действия одной или разных ступеней;</w:t>
      </w:r>
    </w:p>
    <w:p w:rsidR="00706A41" w:rsidRPr="00270CA4" w:rsidRDefault="00706A41" w:rsidP="00F72D83">
      <w:pPr>
        <w:numPr>
          <w:ilvl w:val="0"/>
          <w:numId w:val="10"/>
        </w:numPr>
        <w:spacing w:line="276" w:lineRule="auto"/>
        <w:ind w:left="0" w:firstLine="397"/>
        <w:jc w:val="both"/>
      </w:pPr>
      <w:r w:rsidRPr="00270CA4">
        <w:t>чертить с помощью линейки прямые, отрезки, ломаные, многоугольники;</w:t>
      </w:r>
    </w:p>
    <w:p w:rsidR="00706A41" w:rsidRPr="00270CA4" w:rsidRDefault="00706A41" w:rsidP="00F72D83">
      <w:pPr>
        <w:numPr>
          <w:ilvl w:val="0"/>
          <w:numId w:val="10"/>
        </w:numPr>
        <w:spacing w:line="276" w:lineRule="auto"/>
        <w:ind w:left="0" w:firstLine="397"/>
        <w:jc w:val="both"/>
      </w:pPr>
      <w:r w:rsidRPr="00270CA4">
        <w:t>определять длину предметов и расстояния (в метрах, дециметрах и сантиметрах) при помощи измерительных приборов;</w:t>
      </w:r>
    </w:p>
    <w:p w:rsidR="00706A41" w:rsidRPr="00270CA4" w:rsidRDefault="00706A41" w:rsidP="00F72D83">
      <w:pPr>
        <w:numPr>
          <w:ilvl w:val="0"/>
          <w:numId w:val="10"/>
        </w:numPr>
        <w:spacing w:line="276" w:lineRule="auto"/>
        <w:ind w:left="0" w:firstLine="397"/>
        <w:jc w:val="both"/>
      </w:pPr>
      <w:r w:rsidRPr="00270CA4">
        <w:t>строить отрезки заданной длины при помощи измерительной линейки;</w:t>
      </w:r>
    </w:p>
    <w:p w:rsidR="00706A41" w:rsidRPr="00270CA4" w:rsidRDefault="00706A41" w:rsidP="00F72D83">
      <w:pPr>
        <w:numPr>
          <w:ilvl w:val="0"/>
          <w:numId w:val="10"/>
        </w:numPr>
        <w:spacing w:line="276" w:lineRule="auto"/>
        <w:ind w:left="0" w:firstLine="397"/>
        <w:jc w:val="both"/>
      </w:pPr>
      <w:r w:rsidRPr="00270CA4">
        <w:t>находить значения сумм и разностей отрезков данной длины при помощи измерительной линейки и с помощью вычислений;</w:t>
      </w:r>
    </w:p>
    <w:p w:rsidR="00706A41" w:rsidRPr="00270CA4" w:rsidRDefault="00706A41" w:rsidP="00F72D83">
      <w:pPr>
        <w:numPr>
          <w:ilvl w:val="0"/>
          <w:numId w:val="10"/>
        </w:numPr>
        <w:spacing w:line="276" w:lineRule="auto"/>
        <w:ind w:left="0" w:firstLine="397"/>
        <w:jc w:val="both"/>
      </w:pPr>
      <w:r w:rsidRPr="00270CA4">
        <w:t xml:space="preserve">выражать длину отрезка, используя разные единицы длины (например, </w:t>
      </w:r>
      <w:smartTag w:uri="urn:schemas-microsoft-com:office:smarttags" w:element="metricconverter">
        <w:smartTagPr>
          <w:attr w:name="ProductID" w:val="160 см"/>
        </w:smartTagPr>
        <w:r w:rsidRPr="00270CA4">
          <w:t>1 м</w:t>
        </w:r>
      </w:smartTag>
      <w:r w:rsidRPr="00270CA4">
        <w:t xml:space="preserve"> 6 дм и 16 дм или </w:t>
      </w:r>
      <w:smartTag w:uri="urn:schemas-microsoft-com:office:smarttags" w:element="metricconverter">
        <w:smartTagPr>
          <w:attr w:name="ProductID" w:val="160 см"/>
        </w:smartTagPr>
        <w:r w:rsidRPr="00270CA4">
          <w:t>160 см</w:t>
        </w:r>
      </w:smartTag>
      <w:r w:rsidRPr="00270CA4">
        <w:t>);</w:t>
      </w:r>
    </w:p>
    <w:p w:rsidR="00706A41" w:rsidRPr="00270CA4" w:rsidRDefault="00706A41" w:rsidP="00F72D83">
      <w:pPr>
        <w:numPr>
          <w:ilvl w:val="0"/>
          <w:numId w:val="10"/>
        </w:numPr>
        <w:spacing w:line="276" w:lineRule="auto"/>
        <w:ind w:left="0" w:firstLine="397"/>
        <w:jc w:val="both"/>
      </w:pPr>
      <w:r w:rsidRPr="00270CA4">
        <w:t>использовать соотношения между изученными единицами длины (сантиметр, дециметр, метр) для выражения длины в разных единицах;</w:t>
      </w:r>
    </w:p>
    <w:p w:rsidR="00706A41" w:rsidRPr="00270CA4" w:rsidRDefault="00706A41" w:rsidP="00F72D83">
      <w:pPr>
        <w:numPr>
          <w:ilvl w:val="0"/>
          <w:numId w:val="10"/>
        </w:numPr>
        <w:spacing w:line="276" w:lineRule="auto"/>
        <w:ind w:left="0" w:firstLine="397"/>
        <w:jc w:val="both"/>
      </w:pPr>
      <w:r w:rsidRPr="00270CA4">
        <w:t>распознавать на чертеже и изображать прямую, луч, угол (прямой, острый, тупой); прямоугольник, квадрат, окружность, круг, элементы окружности (круга): центр, радиус, диаметр; употреблять соответствующие термины;</w:t>
      </w:r>
    </w:p>
    <w:p w:rsidR="00706A41" w:rsidRPr="00270CA4" w:rsidRDefault="00706A41" w:rsidP="00F72D83">
      <w:pPr>
        <w:numPr>
          <w:ilvl w:val="0"/>
          <w:numId w:val="10"/>
        </w:numPr>
        <w:spacing w:line="276" w:lineRule="auto"/>
        <w:ind w:left="0" w:firstLine="397"/>
        <w:jc w:val="both"/>
      </w:pPr>
      <w:r w:rsidRPr="00270CA4">
        <w:t>измерять и выражать массу, используя изученные единицы массы (килограмм, центнер);</w:t>
      </w:r>
    </w:p>
    <w:p w:rsidR="00706A41" w:rsidRPr="00270CA4" w:rsidRDefault="00706A41" w:rsidP="00F72D83">
      <w:pPr>
        <w:numPr>
          <w:ilvl w:val="0"/>
          <w:numId w:val="10"/>
        </w:numPr>
        <w:spacing w:line="276" w:lineRule="auto"/>
        <w:ind w:left="0" w:firstLine="397"/>
        <w:jc w:val="both"/>
      </w:pPr>
      <w:r w:rsidRPr="00270CA4">
        <w:t>измерять и выражать продолжительность, используя единицы времени (минута, час, сутки, неделя, месяц, год, век); переходить от одних единиц времени к другим;</w:t>
      </w:r>
    </w:p>
    <w:p w:rsidR="00706A41" w:rsidRPr="00270CA4" w:rsidRDefault="00706A41" w:rsidP="00F72D83">
      <w:pPr>
        <w:numPr>
          <w:ilvl w:val="0"/>
          <w:numId w:val="10"/>
        </w:numPr>
        <w:spacing w:line="276" w:lineRule="auto"/>
        <w:ind w:left="0" w:firstLine="397"/>
        <w:jc w:val="both"/>
      </w:pPr>
      <w:r w:rsidRPr="00270CA4">
        <w:t>устанавливать связь между началом и концом события и его продолжительностью; устанавливать момент времени по часам;</w:t>
      </w:r>
    </w:p>
    <w:p w:rsidR="00706A41" w:rsidRPr="00270CA4" w:rsidRDefault="00706A41" w:rsidP="00F72D83">
      <w:pPr>
        <w:numPr>
          <w:ilvl w:val="0"/>
          <w:numId w:val="10"/>
        </w:numPr>
        <w:spacing w:line="276" w:lineRule="auto"/>
        <w:ind w:left="0" w:firstLine="397"/>
        <w:jc w:val="both"/>
      </w:pPr>
      <w:r w:rsidRPr="00270CA4">
        <w:t>распознавать и формулировать простые и составные задачи; пользоваться терминами, связанными с понятием «задача» (условие, требование, решение, ответ, данные, искомое);</w:t>
      </w:r>
    </w:p>
    <w:p w:rsidR="00706A41" w:rsidRPr="00270CA4" w:rsidRDefault="00706A41" w:rsidP="00F72D83">
      <w:pPr>
        <w:numPr>
          <w:ilvl w:val="0"/>
          <w:numId w:val="10"/>
        </w:numPr>
        <w:spacing w:line="276" w:lineRule="auto"/>
        <w:ind w:left="0" w:firstLine="397"/>
        <w:jc w:val="both"/>
      </w:pPr>
      <w:r w:rsidRPr="00270CA4">
        <w:t>строить графическую модель арифметической сюжетной задачи; решать задачу на основе построенной модели;</w:t>
      </w:r>
    </w:p>
    <w:p w:rsidR="00706A41" w:rsidRPr="00270CA4" w:rsidRDefault="00706A41" w:rsidP="00F72D83">
      <w:pPr>
        <w:numPr>
          <w:ilvl w:val="0"/>
          <w:numId w:val="10"/>
        </w:numPr>
        <w:spacing w:line="276" w:lineRule="auto"/>
        <w:ind w:left="0" w:firstLine="397"/>
        <w:jc w:val="both"/>
      </w:pPr>
      <w:r w:rsidRPr="00270CA4">
        <w:t>решать простые и составные задачи, содержащие отношения «больше на (в) …», «меньше на (в) …»;</w:t>
      </w:r>
    </w:p>
    <w:p w:rsidR="00706A41" w:rsidRPr="00270CA4" w:rsidRDefault="00706A41" w:rsidP="00F72D83">
      <w:pPr>
        <w:numPr>
          <w:ilvl w:val="0"/>
          <w:numId w:val="10"/>
        </w:numPr>
        <w:spacing w:line="276" w:lineRule="auto"/>
        <w:ind w:left="0" w:firstLine="397"/>
        <w:jc w:val="both"/>
      </w:pPr>
      <w:r w:rsidRPr="00270CA4">
        <w:t>разбивать составную задачу на простые и использовать две формы записи решения (по действиям и в виде одного выражения);</w:t>
      </w:r>
    </w:p>
    <w:p w:rsidR="00706A41" w:rsidRPr="00270CA4" w:rsidRDefault="00706A41" w:rsidP="00F72D83">
      <w:pPr>
        <w:numPr>
          <w:ilvl w:val="0"/>
          <w:numId w:val="10"/>
        </w:numPr>
        <w:spacing w:line="276" w:lineRule="auto"/>
        <w:ind w:left="0" w:firstLine="397"/>
        <w:jc w:val="both"/>
      </w:pPr>
      <w:r w:rsidRPr="00270CA4">
        <w:t>формулировать обратную задачу и использовать ее для проверки решения данной;</w:t>
      </w:r>
    </w:p>
    <w:p w:rsidR="00706A41" w:rsidRPr="00270CA4" w:rsidRDefault="00706A41" w:rsidP="00F72D83">
      <w:pPr>
        <w:numPr>
          <w:ilvl w:val="0"/>
          <w:numId w:val="10"/>
        </w:numPr>
        <w:spacing w:line="276" w:lineRule="auto"/>
        <w:ind w:left="0" w:firstLine="397"/>
        <w:jc w:val="both"/>
      </w:pPr>
      <w:r w:rsidRPr="00270CA4">
        <w:t>читать и заполнять строки и столбцы таблицы.</w:t>
      </w:r>
    </w:p>
    <w:p w:rsidR="00706A41" w:rsidRPr="00270CA4" w:rsidRDefault="00706A41" w:rsidP="00F72D83">
      <w:pPr>
        <w:numPr>
          <w:ilvl w:val="0"/>
          <w:numId w:val="17"/>
        </w:numPr>
        <w:spacing w:line="276" w:lineRule="auto"/>
        <w:ind w:left="0" w:firstLine="397"/>
        <w:jc w:val="both"/>
      </w:pPr>
      <w:r w:rsidRPr="00270CA4">
        <w:t>читать и записывать все числа в пределах первых двух классов;</w:t>
      </w:r>
    </w:p>
    <w:p w:rsidR="00706A41" w:rsidRPr="00270CA4" w:rsidRDefault="00706A41" w:rsidP="00F72D83">
      <w:pPr>
        <w:numPr>
          <w:ilvl w:val="0"/>
          <w:numId w:val="17"/>
        </w:numPr>
        <w:spacing w:line="276" w:lineRule="auto"/>
        <w:ind w:left="0" w:firstLine="397"/>
        <w:jc w:val="both"/>
      </w:pPr>
      <w:r w:rsidRPr="00270CA4">
        <w:t>представлять изученные числа в виде суммы разрядных слагаемых; использовать «круглые» числа в роли разрядных слагаемых;</w:t>
      </w:r>
    </w:p>
    <w:p w:rsidR="00706A41" w:rsidRPr="00270CA4" w:rsidRDefault="00706A41" w:rsidP="00F72D83">
      <w:pPr>
        <w:numPr>
          <w:ilvl w:val="0"/>
          <w:numId w:val="17"/>
        </w:numPr>
        <w:spacing w:line="276" w:lineRule="auto"/>
        <w:ind w:left="0" w:firstLine="397"/>
        <w:jc w:val="both"/>
      </w:pPr>
      <w:r w:rsidRPr="00270CA4">
        <w:t>сравнивать изученные числа на основе их десятичной записи и записывать результат сравнения с помощью знаков (&gt;, &lt;, =);</w:t>
      </w:r>
    </w:p>
    <w:p w:rsidR="00706A41" w:rsidRPr="00270CA4" w:rsidRDefault="00706A41" w:rsidP="00F72D83">
      <w:pPr>
        <w:numPr>
          <w:ilvl w:val="0"/>
          <w:numId w:val="17"/>
        </w:numPr>
        <w:spacing w:line="276" w:lineRule="auto"/>
        <w:ind w:left="0" w:firstLine="397"/>
        <w:jc w:val="both"/>
      </w:pPr>
      <w:r w:rsidRPr="00270CA4">
        <w:t>производить вычисления «столбиком» при сложении и вычитании многозначных чисел;</w:t>
      </w:r>
    </w:p>
    <w:p w:rsidR="00706A41" w:rsidRPr="00270CA4" w:rsidRDefault="00706A41" w:rsidP="00F72D83">
      <w:pPr>
        <w:numPr>
          <w:ilvl w:val="0"/>
          <w:numId w:val="17"/>
        </w:numPr>
        <w:spacing w:line="276" w:lineRule="auto"/>
        <w:ind w:left="0" w:firstLine="397"/>
        <w:jc w:val="both"/>
      </w:pPr>
      <w:r w:rsidRPr="00270CA4">
        <w:t>применять сочетательное свойство умножения;</w:t>
      </w:r>
    </w:p>
    <w:p w:rsidR="00706A41" w:rsidRPr="00270CA4" w:rsidRDefault="00706A41" w:rsidP="00F72D83">
      <w:pPr>
        <w:numPr>
          <w:ilvl w:val="0"/>
          <w:numId w:val="17"/>
        </w:numPr>
        <w:spacing w:line="276" w:lineRule="auto"/>
        <w:ind w:left="0" w:firstLine="397"/>
        <w:jc w:val="both"/>
      </w:pPr>
      <w:r w:rsidRPr="00270CA4">
        <w:t>выполнять группировку множителей;</w:t>
      </w:r>
    </w:p>
    <w:p w:rsidR="00706A41" w:rsidRPr="00270CA4" w:rsidRDefault="00706A41" w:rsidP="00F72D83">
      <w:pPr>
        <w:numPr>
          <w:ilvl w:val="0"/>
          <w:numId w:val="17"/>
        </w:numPr>
        <w:spacing w:line="276" w:lineRule="auto"/>
        <w:ind w:left="0" w:firstLine="397"/>
        <w:jc w:val="both"/>
      </w:pPr>
      <w:r w:rsidRPr="00270CA4">
        <w:t>применять правила умножения числа на сумму и суммы на число;</w:t>
      </w:r>
    </w:p>
    <w:p w:rsidR="00706A41" w:rsidRPr="00270CA4" w:rsidRDefault="00706A41" w:rsidP="00F72D83">
      <w:pPr>
        <w:numPr>
          <w:ilvl w:val="0"/>
          <w:numId w:val="17"/>
        </w:numPr>
        <w:spacing w:line="276" w:lineRule="auto"/>
        <w:ind w:left="0" w:firstLine="397"/>
        <w:jc w:val="both"/>
      </w:pPr>
      <w:r w:rsidRPr="00270CA4">
        <w:t>применять правило деления суммы на число;</w:t>
      </w:r>
    </w:p>
    <w:p w:rsidR="00706A41" w:rsidRPr="00270CA4" w:rsidRDefault="00706A41" w:rsidP="00F72D83">
      <w:pPr>
        <w:numPr>
          <w:ilvl w:val="0"/>
          <w:numId w:val="17"/>
        </w:numPr>
        <w:spacing w:line="276" w:lineRule="auto"/>
        <w:ind w:left="0" w:firstLine="397"/>
        <w:jc w:val="both"/>
      </w:pPr>
      <w:r w:rsidRPr="00270CA4">
        <w:t>воспроизводить правила умножения и деления с нулем и единицей;</w:t>
      </w:r>
    </w:p>
    <w:p w:rsidR="00706A41" w:rsidRPr="00270CA4" w:rsidRDefault="00706A41" w:rsidP="00F72D83">
      <w:pPr>
        <w:numPr>
          <w:ilvl w:val="0"/>
          <w:numId w:val="17"/>
        </w:numPr>
        <w:spacing w:line="276" w:lineRule="auto"/>
        <w:ind w:left="0" w:firstLine="397"/>
        <w:jc w:val="both"/>
      </w:pPr>
      <w:r w:rsidRPr="00270CA4">
        <w:t>находить значения числовых выражений со скобками и без скобок в 2–4 действия;</w:t>
      </w:r>
    </w:p>
    <w:p w:rsidR="00706A41" w:rsidRPr="00270CA4" w:rsidRDefault="00706A41" w:rsidP="00F72D83">
      <w:pPr>
        <w:numPr>
          <w:ilvl w:val="0"/>
          <w:numId w:val="17"/>
        </w:numPr>
        <w:spacing w:line="276" w:lineRule="auto"/>
        <w:ind w:left="0" w:firstLine="397"/>
        <w:jc w:val="both"/>
      </w:pPr>
      <w:r w:rsidRPr="00270CA4">
        <w:t>воспроизводить и применять правила нахождения неизвестного множителя, неизвестного делителя, неизвестного делимого;</w:t>
      </w:r>
    </w:p>
    <w:p w:rsidR="00706A41" w:rsidRPr="00270CA4" w:rsidRDefault="00706A41" w:rsidP="00F72D83">
      <w:pPr>
        <w:numPr>
          <w:ilvl w:val="0"/>
          <w:numId w:val="17"/>
        </w:numPr>
        <w:spacing w:line="276" w:lineRule="auto"/>
        <w:ind w:left="0" w:firstLine="397"/>
        <w:jc w:val="both"/>
      </w:pPr>
      <w:r w:rsidRPr="00270CA4">
        <w:t>выполнять сложение и вычитание многозначных чисел «столбиком»;</w:t>
      </w:r>
    </w:p>
    <w:p w:rsidR="00706A41" w:rsidRPr="00270CA4" w:rsidRDefault="00706A41" w:rsidP="00F72D83">
      <w:pPr>
        <w:numPr>
          <w:ilvl w:val="0"/>
          <w:numId w:val="17"/>
        </w:numPr>
        <w:spacing w:line="276" w:lineRule="auto"/>
        <w:ind w:left="0" w:firstLine="397"/>
        <w:jc w:val="both"/>
      </w:pPr>
      <w:r w:rsidRPr="00270CA4">
        <w:t>выполнять устно умножение двузначного числа на однозначное;</w:t>
      </w:r>
    </w:p>
    <w:p w:rsidR="00706A41" w:rsidRPr="00270CA4" w:rsidRDefault="00706A41" w:rsidP="00F72D83">
      <w:pPr>
        <w:numPr>
          <w:ilvl w:val="0"/>
          <w:numId w:val="17"/>
        </w:numPr>
        <w:spacing w:line="276" w:lineRule="auto"/>
        <w:ind w:left="0" w:firstLine="397"/>
        <w:jc w:val="both"/>
      </w:pPr>
      <w:r w:rsidRPr="00270CA4">
        <w:t>выполнять устно деление двузначного числа на однозначное и двузначного на двузначное;</w:t>
      </w:r>
    </w:p>
    <w:p w:rsidR="00706A41" w:rsidRPr="00270CA4" w:rsidRDefault="00706A41" w:rsidP="00F72D83">
      <w:pPr>
        <w:numPr>
          <w:ilvl w:val="0"/>
          <w:numId w:val="17"/>
        </w:numPr>
        <w:spacing w:line="276" w:lineRule="auto"/>
        <w:ind w:left="0" w:firstLine="397"/>
        <w:jc w:val="both"/>
      </w:pPr>
      <w:r w:rsidRPr="00270CA4">
        <w:t>использовать калькулятор для проведения и проверки правильности вычислений;</w:t>
      </w:r>
    </w:p>
    <w:p w:rsidR="00706A41" w:rsidRPr="00270CA4" w:rsidRDefault="00706A41" w:rsidP="00F72D83">
      <w:pPr>
        <w:numPr>
          <w:ilvl w:val="0"/>
          <w:numId w:val="17"/>
        </w:numPr>
        <w:spacing w:line="276" w:lineRule="auto"/>
        <w:ind w:left="0" w:firstLine="397"/>
        <w:jc w:val="both"/>
      </w:pPr>
      <w:r w:rsidRPr="00270CA4">
        <w:t>применять изученные ранее свойства арифметических действий для выполнения и упрощения вычислений;</w:t>
      </w:r>
    </w:p>
    <w:p w:rsidR="00706A41" w:rsidRPr="00270CA4" w:rsidRDefault="00706A41" w:rsidP="00F72D83">
      <w:pPr>
        <w:numPr>
          <w:ilvl w:val="0"/>
          <w:numId w:val="17"/>
        </w:numPr>
        <w:spacing w:line="276" w:lineRule="auto"/>
        <w:ind w:left="0" w:firstLine="397"/>
        <w:jc w:val="both"/>
      </w:pPr>
      <w:r w:rsidRPr="00270CA4">
        <w:t>распознавать правило, по которому может быть составлена данная числовая последовательность;</w:t>
      </w:r>
    </w:p>
    <w:p w:rsidR="00706A41" w:rsidRPr="00270CA4" w:rsidRDefault="00706A41" w:rsidP="00F72D83">
      <w:pPr>
        <w:numPr>
          <w:ilvl w:val="0"/>
          <w:numId w:val="17"/>
        </w:numPr>
        <w:spacing w:line="276" w:lineRule="auto"/>
        <w:ind w:left="0" w:firstLine="397"/>
        <w:jc w:val="both"/>
      </w:pPr>
      <w:r w:rsidRPr="00270CA4">
        <w:t>распознавать виды треугольников по величине углов (прямоугольный, тупоугольный, остроугольный) и по длине сторон (равнобедренный, равносторонний как частный случай равнобедренного, разносторонний);</w:t>
      </w:r>
    </w:p>
    <w:p w:rsidR="00706A41" w:rsidRPr="00270CA4" w:rsidRDefault="00706A41" w:rsidP="00F72D83">
      <w:pPr>
        <w:numPr>
          <w:ilvl w:val="0"/>
          <w:numId w:val="17"/>
        </w:numPr>
        <w:spacing w:line="276" w:lineRule="auto"/>
        <w:ind w:left="0" w:firstLine="397"/>
        <w:jc w:val="both"/>
      </w:pPr>
      <w:r w:rsidRPr="00270CA4">
        <w:t>строить прямоугольник с заданной длиной сторон;</w:t>
      </w:r>
    </w:p>
    <w:p w:rsidR="00706A41" w:rsidRPr="00270CA4" w:rsidRDefault="00706A41" w:rsidP="00F72D83">
      <w:pPr>
        <w:numPr>
          <w:ilvl w:val="0"/>
          <w:numId w:val="17"/>
        </w:numPr>
        <w:spacing w:line="276" w:lineRule="auto"/>
        <w:ind w:left="0" w:firstLine="397"/>
        <w:jc w:val="both"/>
      </w:pPr>
      <w:r w:rsidRPr="00270CA4">
        <w:t>строить прямоугольник заданного периметра;</w:t>
      </w:r>
    </w:p>
    <w:p w:rsidR="00706A41" w:rsidRPr="00270CA4" w:rsidRDefault="00706A41" w:rsidP="00F72D83">
      <w:pPr>
        <w:numPr>
          <w:ilvl w:val="0"/>
          <w:numId w:val="17"/>
        </w:numPr>
        <w:spacing w:line="276" w:lineRule="auto"/>
        <w:ind w:left="0" w:firstLine="397"/>
        <w:jc w:val="both"/>
      </w:pPr>
      <w:r w:rsidRPr="00270CA4">
        <w:t>строить окружность заданного радиуса;</w:t>
      </w:r>
    </w:p>
    <w:p w:rsidR="00706A41" w:rsidRPr="00270CA4" w:rsidRDefault="00706A41" w:rsidP="00F72D83">
      <w:pPr>
        <w:numPr>
          <w:ilvl w:val="0"/>
          <w:numId w:val="17"/>
        </w:numPr>
        <w:spacing w:line="276" w:lineRule="auto"/>
        <w:ind w:left="0" w:firstLine="397"/>
        <w:jc w:val="both"/>
      </w:pPr>
      <w:r w:rsidRPr="00270CA4">
        <w:t>чертить с помощью циркуля окружности и проводить в них с помощью линейки радиусы и диаметры; использовать соотношение между радиусом и диаметром одной окружности для решения задач;</w:t>
      </w:r>
    </w:p>
    <w:p w:rsidR="00706A41" w:rsidRPr="00270CA4" w:rsidRDefault="00706A41" w:rsidP="00F72D83">
      <w:pPr>
        <w:numPr>
          <w:ilvl w:val="0"/>
          <w:numId w:val="17"/>
        </w:numPr>
        <w:spacing w:line="276" w:lineRule="auto"/>
        <w:ind w:left="0" w:firstLine="397"/>
        <w:jc w:val="both"/>
      </w:pPr>
      <w:r w:rsidRPr="00270CA4">
        <w:t>определять площадь прямоугольника измерением (с помощью палетки) и вычислением (с проведением предварительных линейных измерений); использовать формулу площади прямоугольника (</w:t>
      </w:r>
      <w:r w:rsidRPr="00270CA4">
        <w:rPr>
          <w:lang w:val="en-US"/>
        </w:rPr>
        <w:t>S</w:t>
      </w:r>
      <w:r w:rsidRPr="00270CA4">
        <w:t xml:space="preserve"> = </w:t>
      </w:r>
      <w:r w:rsidRPr="00270CA4">
        <w:rPr>
          <w:lang w:val="en-US"/>
        </w:rPr>
        <w:t>a</w:t>
      </w:r>
      <w:r w:rsidRPr="00270CA4">
        <w:t xml:space="preserve"> · </w:t>
      </w:r>
      <w:r w:rsidRPr="00270CA4">
        <w:rPr>
          <w:lang w:val="en-US"/>
        </w:rPr>
        <w:t>b</w:t>
      </w:r>
      <w:r w:rsidRPr="00270CA4">
        <w:t>);</w:t>
      </w:r>
    </w:p>
    <w:p w:rsidR="00706A41" w:rsidRPr="00270CA4" w:rsidRDefault="00706A41" w:rsidP="00F72D83">
      <w:pPr>
        <w:numPr>
          <w:ilvl w:val="0"/>
          <w:numId w:val="17"/>
        </w:numPr>
        <w:spacing w:line="276" w:lineRule="auto"/>
        <w:ind w:left="0" w:firstLine="397"/>
        <w:jc w:val="both"/>
      </w:pPr>
      <w:r w:rsidRPr="00270CA4">
        <w:t>применять единицы длины - километр и миллиметр и соотношения между ними и метром;</w:t>
      </w:r>
    </w:p>
    <w:p w:rsidR="00706A41" w:rsidRPr="00270CA4" w:rsidRDefault="00706A41" w:rsidP="00F72D83">
      <w:pPr>
        <w:numPr>
          <w:ilvl w:val="0"/>
          <w:numId w:val="17"/>
        </w:numPr>
        <w:spacing w:line="276" w:lineRule="auto"/>
        <w:ind w:left="0" w:firstLine="397"/>
        <w:jc w:val="both"/>
      </w:pPr>
      <w:r w:rsidRPr="00270CA4">
        <w:t>применять единицы площади – квадратный сантиметр (кв. см или см</w:t>
      </w:r>
      <w:r w:rsidRPr="00270CA4">
        <w:rPr>
          <w:vertAlign w:val="superscript"/>
        </w:rPr>
        <w:t>2</w:t>
      </w:r>
      <w:r w:rsidRPr="00270CA4">
        <w:t>), квадратный дециметр (кв. дм или дм</w:t>
      </w:r>
      <w:r w:rsidRPr="00270CA4">
        <w:rPr>
          <w:vertAlign w:val="superscript"/>
        </w:rPr>
        <w:t>2</w:t>
      </w:r>
      <w:r w:rsidRPr="00270CA4">
        <w:t>), квадратный метр (кв. м или м</w:t>
      </w:r>
      <w:r w:rsidRPr="00270CA4">
        <w:rPr>
          <w:vertAlign w:val="superscript"/>
        </w:rPr>
        <w:t>2</w:t>
      </w:r>
      <w:r w:rsidRPr="00270CA4">
        <w:t>), квадратный километр (кв. км или км</w:t>
      </w:r>
      <w:r w:rsidRPr="00270CA4">
        <w:rPr>
          <w:vertAlign w:val="superscript"/>
        </w:rPr>
        <w:t>2</w:t>
      </w:r>
      <w:r w:rsidRPr="00270CA4">
        <w:t>) и соотношения между ними;</w:t>
      </w:r>
    </w:p>
    <w:p w:rsidR="00706A41" w:rsidRPr="00270CA4" w:rsidRDefault="00706A41" w:rsidP="00F72D83">
      <w:pPr>
        <w:numPr>
          <w:ilvl w:val="0"/>
          <w:numId w:val="17"/>
        </w:numPr>
        <w:spacing w:line="276" w:lineRule="auto"/>
        <w:ind w:left="0" w:firstLine="397"/>
        <w:jc w:val="both"/>
      </w:pPr>
      <w:r w:rsidRPr="00270CA4">
        <w:t>выражать площадь фигуры, используя разные единицы площади (например, 1 дм</w:t>
      </w:r>
      <w:r w:rsidRPr="00270CA4">
        <w:rPr>
          <w:vertAlign w:val="superscript"/>
        </w:rPr>
        <w:t>2</w:t>
      </w:r>
      <w:r w:rsidRPr="00270CA4">
        <w:t xml:space="preserve"> 6 см</w:t>
      </w:r>
      <w:r w:rsidRPr="00270CA4">
        <w:rPr>
          <w:vertAlign w:val="superscript"/>
        </w:rPr>
        <w:t>2</w:t>
      </w:r>
      <w:r w:rsidRPr="00270CA4">
        <w:t xml:space="preserve"> и 106 см</w:t>
      </w:r>
      <w:r w:rsidRPr="00270CA4">
        <w:rPr>
          <w:vertAlign w:val="superscript"/>
        </w:rPr>
        <w:t>2</w:t>
      </w:r>
      <w:r w:rsidRPr="00270CA4">
        <w:t>);</w:t>
      </w:r>
    </w:p>
    <w:p w:rsidR="00706A41" w:rsidRPr="00270CA4" w:rsidRDefault="00706A41" w:rsidP="00F72D83">
      <w:pPr>
        <w:numPr>
          <w:ilvl w:val="0"/>
          <w:numId w:val="17"/>
        </w:numPr>
        <w:spacing w:line="276" w:lineRule="auto"/>
        <w:ind w:left="0" w:firstLine="397"/>
        <w:jc w:val="both"/>
      </w:pPr>
      <w:r w:rsidRPr="00270CA4">
        <w:t>изображать куб на плоскости; строить его модель на основе развертки;</w:t>
      </w:r>
    </w:p>
    <w:p w:rsidR="00706A41" w:rsidRPr="00270CA4" w:rsidRDefault="00706A41" w:rsidP="00F72D83">
      <w:pPr>
        <w:numPr>
          <w:ilvl w:val="0"/>
          <w:numId w:val="17"/>
        </w:numPr>
        <w:spacing w:line="276" w:lineRule="auto"/>
        <w:ind w:left="0" w:firstLine="397"/>
        <w:jc w:val="both"/>
      </w:pPr>
      <w:r w:rsidRPr="00270CA4">
        <w:t>составлять и использовать краткую запись задачи в табличной форме;</w:t>
      </w:r>
    </w:p>
    <w:p w:rsidR="00706A41" w:rsidRPr="00270CA4" w:rsidRDefault="00706A41" w:rsidP="00F72D83">
      <w:pPr>
        <w:numPr>
          <w:ilvl w:val="0"/>
          <w:numId w:val="17"/>
        </w:numPr>
        <w:spacing w:line="276" w:lineRule="auto"/>
        <w:ind w:left="0" w:firstLine="397"/>
        <w:jc w:val="both"/>
      </w:pPr>
      <w:r w:rsidRPr="00270CA4">
        <w:t>решать простые задачи на умножение и деление;</w:t>
      </w:r>
    </w:p>
    <w:p w:rsidR="00706A41" w:rsidRPr="00270CA4" w:rsidRDefault="00706A41" w:rsidP="00F72D83">
      <w:pPr>
        <w:numPr>
          <w:ilvl w:val="0"/>
          <w:numId w:val="17"/>
        </w:numPr>
        <w:spacing w:line="276" w:lineRule="auto"/>
        <w:ind w:left="0" w:firstLine="397"/>
        <w:jc w:val="both"/>
      </w:pPr>
      <w:r w:rsidRPr="00270CA4">
        <w:t>использовать столбчатую (или полосчатую) диаграмму для представления данных и решения задач на кратное или разностное сравнение;</w:t>
      </w:r>
    </w:p>
    <w:p w:rsidR="00706A41" w:rsidRPr="00270CA4" w:rsidRDefault="00706A41" w:rsidP="00F72D83">
      <w:pPr>
        <w:numPr>
          <w:ilvl w:val="0"/>
          <w:numId w:val="17"/>
        </w:numPr>
        <w:spacing w:line="276" w:lineRule="auto"/>
        <w:ind w:left="0" w:firstLine="397"/>
        <w:jc w:val="both"/>
      </w:pPr>
      <w:r w:rsidRPr="00270CA4">
        <w:t>решать и записывать решение составных задач по действиям и одним выражением;</w:t>
      </w:r>
    </w:p>
    <w:p w:rsidR="00706A41" w:rsidRPr="00270CA4" w:rsidRDefault="00706A41" w:rsidP="00F72D83">
      <w:pPr>
        <w:numPr>
          <w:ilvl w:val="0"/>
          <w:numId w:val="17"/>
        </w:numPr>
        <w:spacing w:line="276" w:lineRule="auto"/>
        <w:ind w:left="0" w:firstLine="397"/>
        <w:jc w:val="both"/>
      </w:pPr>
      <w:r w:rsidRPr="00270CA4">
        <w:t>осуществлять поиск необходимых данных по справочной и учебной литературе;</w:t>
      </w:r>
    </w:p>
    <w:p w:rsidR="00706A41" w:rsidRPr="00270CA4" w:rsidRDefault="00706A41" w:rsidP="00F72D83">
      <w:pPr>
        <w:numPr>
          <w:ilvl w:val="0"/>
          <w:numId w:val="18"/>
        </w:numPr>
        <w:spacing w:line="276" w:lineRule="auto"/>
        <w:jc w:val="both"/>
      </w:pPr>
      <w:r w:rsidRPr="00270CA4">
        <w:t>называть и записывать любое натуральное число до 1000000 включительно;</w:t>
      </w:r>
    </w:p>
    <w:p w:rsidR="00706A41" w:rsidRPr="00270CA4" w:rsidRDefault="00706A41" w:rsidP="00F72D83">
      <w:pPr>
        <w:numPr>
          <w:ilvl w:val="0"/>
          <w:numId w:val="18"/>
        </w:numPr>
        <w:spacing w:line="276" w:lineRule="auto"/>
        <w:jc w:val="both"/>
      </w:pPr>
      <w:r w:rsidRPr="00270CA4">
        <w:t>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rsidR="00706A41" w:rsidRPr="00270CA4" w:rsidRDefault="00706A41" w:rsidP="00F72D83">
      <w:pPr>
        <w:numPr>
          <w:ilvl w:val="0"/>
          <w:numId w:val="18"/>
        </w:numPr>
        <w:spacing w:line="276" w:lineRule="auto"/>
        <w:jc w:val="both"/>
      </w:pPr>
      <w:r w:rsidRPr="00270CA4">
        <w:t>сравнивать доли одного целого и записывать результаты сравнения с помощью соответствующих знаков (&gt;, &lt;, =);</w:t>
      </w:r>
    </w:p>
    <w:p w:rsidR="00706A41" w:rsidRPr="00270CA4" w:rsidRDefault="00706A41" w:rsidP="00F72D83">
      <w:pPr>
        <w:numPr>
          <w:ilvl w:val="0"/>
          <w:numId w:val="18"/>
        </w:numPr>
        <w:spacing w:line="276" w:lineRule="auto"/>
        <w:jc w:val="both"/>
      </w:pPr>
      <w:r w:rsidRPr="00270CA4">
        <w:t>устанавливать (выбирать) правило, по которому составлена данная последовательность;</w:t>
      </w:r>
    </w:p>
    <w:p w:rsidR="00706A41" w:rsidRPr="00270CA4" w:rsidRDefault="00706A41" w:rsidP="00F72D83">
      <w:pPr>
        <w:numPr>
          <w:ilvl w:val="0"/>
          <w:numId w:val="18"/>
        </w:numPr>
        <w:spacing w:line="276" w:lineRule="auto"/>
        <w:jc w:val="both"/>
      </w:pPr>
      <w:r w:rsidRPr="00270CA4">
        <w:t>выполнять сложение и вычитание многозначных чисел на основе законов и свойств этих действий и с использованием таблицы сложения однозначных чисел;</w:t>
      </w:r>
    </w:p>
    <w:p w:rsidR="00706A41" w:rsidRPr="00270CA4" w:rsidRDefault="00706A41" w:rsidP="00F72D83">
      <w:pPr>
        <w:numPr>
          <w:ilvl w:val="0"/>
          <w:numId w:val="18"/>
        </w:numPr>
        <w:spacing w:line="276" w:lineRule="auto"/>
        <w:jc w:val="both"/>
      </w:pPr>
      <w:r w:rsidRPr="00270CA4">
        <w:t>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p>
    <w:p w:rsidR="00706A41" w:rsidRPr="00270CA4" w:rsidRDefault="00706A41" w:rsidP="00F72D83">
      <w:pPr>
        <w:numPr>
          <w:ilvl w:val="0"/>
          <w:numId w:val="18"/>
        </w:numPr>
        <w:spacing w:line="276" w:lineRule="auto"/>
        <w:jc w:val="both"/>
      </w:pPr>
      <w:r w:rsidRPr="00270CA4">
        <w:t>вычислять значения выражений в несколько действий со скобками и без скобок;</w:t>
      </w:r>
    </w:p>
    <w:p w:rsidR="00706A41" w:rsidRPr="00270CA4" w:rsidRDefault="00706A41" w:rsidP="00F72D83">
      <w:pPr>
        <w:numPr>
          <w:ilvl w:val="0"/>
          <w:numId w:val="18"/>
        </w:numPr>
        <w:spacing w:line="276" w:lineRule="auto"/>
        <w:jc w:val="both"/>
      </w:pPr>
      <w:r w:rsidRPr="00270CA4">
        <w:t>выполнять изученные действия с величинами;</w:t>
      </w:r>
    </w:p>
    <w:p w:rsidR="00706A41" w:rsidRPr="00270CA4" w:rsidRDefault="00706A41" w:rsidP="00F72D83">
      <w:pPr>
        <w:numPr>
          <w:ilvl w:val="0"/>
          <w:numId w:val="18"/>
        </w:numPr>
        <w:spacing w:line="276" w:lineRule="auto"/>
        <w:jc w:val="both"/>
      </w:pPr>
      <w:r w:rsidRPr="00270CA4">
        <w:t>решать простейшие уравнения методом подбора, на основе связи между компонентами и результатом действий;</w:t>
      </w:r>
    </w:p>
    <w:p w:rsidR="00706A41" w:rsidRPr="00270CA4" w:rsidRDefault="00706A41" w:rsidP="00F72D83">
      <w:pPr>
        <w:numPr>
          <w:ilvl w:val="0"/>
          <w:numId w:val="18"/>
        </w:numPr>
        <w:spacing w:line="276" w:lineRule="auto"/>
        <w:jc w:val="both"/>
      </w:pPr>
      <w:r w:rsidRPr="00270CA4">
        <w:t>определять вид многоугольника;</w:t>
      </w:r>
    </w:p>
    <w:p w:rsidR="00706A41" w:rsidRPr="00270CA4" w:rsidRDefault="00706A41" w:rsidP="00F72D83">
      <w:pPr>
        <w:numPr>
          <w:ilvl w:val="0"/>
          <w:numId w:val="18"/>
        </w:numPr>
        <w:spacing w:line="276" w:lineRule="auto"/>
        <w:jc w:val="both"/>
      </w:pPr>
      <w:r w:rsidRPr="00270CA4">
        <w:t>определять вид треугольника;</w:t>
      </w:r>
    </w:p>
    <w:p w:rsidR="00706A41" w:rsidRPr="00270CA4" w:rsidRDefault="00706A41" w:rsidP="00F72D83">
      <w:pPr>
        <w:numPr>
          <w:ilvl w:val="0"/>
          <w:numId w:val="18"/>
        </w:numPr>
        <w:spacing w:line="276" w:lineRule="auto"/>
        <w:jc w:val="both"/>
      </w:pPr>
      <w:r w:rsidRPr="00270CA4">
        <w:t>изображать прямые, лучи, отрезки, углы, ломаные (с помощью линейки) и обозначать их;</w:t>
      </w:r>
    </w:p>
    <w:p w:rsidR="00706A41" w:rsidRPr="00270CA4" w:rsidRDefault="00706A41" w:rsidP="00F72D83">
      <w:pPr>
        <w:numPr>
          <w:ilvl w:val="0"/>
          <w:numId w:val="18"/>
        </w:numPr>
        <w:spacing w:line="276" w:lineRule="auto"/>
        <w:jc w:val="both"/>
      </w:pPr>
      <w:r w:rsidRPr="00270CA4">
        <w:t>изображать окружности (с помощью циркуля) и обозначать их;</w:t>
      </w:r>
    </w:p>
    <w:p w:rsidR="00706A41" w:rsidRPr="00270CA4" w:rsidRDefault="00706A41" w:rsidP="00F72D83">
      <w:pPr>
        <w:numPr>
          <w:ilvl w:val="0"/>
          <w:numId w:val="18"/>
        </w:numPr>
        <w:spacing w:line="276" w:lineRule="auto"/>
        <w:jc w:val="both"/>
      </w:pPr>
      <w:r w:rsidRPr="00270CA4">
        <w:t>измерять длину отрезка и строить отрезок заданной длины при помощи измерительной линейки;</w:t>
      </w:r>
    </w:p>
    <w:p w:rsidR="00706A41" w:rsidRPr="00270CA4" w:rsidRDefault="00706A41" w:rsidP="00F72D83">
      <w:pPr>
        <w:numPr>
          <w:ilvl w:val="0"/>
          <w:numId w:val="18"/>
        </w:numPr>
        <w:spacing w:line="276" w:lineRule="auto"/>
        <w:jc w:val="both"/>
      </w:pPr>
      <w:r w:rsidRPr="00270CA4">
        <w:t>находить длину незамкнутой ломаной и периметр многоугольника;</w:t>
      </w:r>
    </w:p>
    <w:p w:rsidR="00706A41" w:rsidRPr="00270CA4" w:rsidRDefault="00706A41" w:rsidP="00F72D83">
      <w:pPr>
        <w:numPr>
          <w:ilvl w:val="0"/>
          <w:numId w:val="18"/>
        </w:numPr>
        <w:spacing w:line="276" w:lineRule="auto"/>
        <w:jc w:val="both"/>
      </w:pPr>
      <w:r w:rsidRPr="00270CA4">
        <w:t>вычислять площадь прямоугольника и квадрата, используя соответствующие формулы;</w:t>
      </w:r>
    </w:p>
    <w:p w:rsidR="00706A41" w:rsidRPr="00270CA4" w:rsidRDefault="00706A41" w:rsidP="00F72D83">
      <w:pPr>
        <w:numPr>
          <w:ilvl w:val="0"/>
          <w:numId w:val="18"/>
        </w:numPr>
        <w:spacing w:line="276" w:lineRule="auto"/>
        <w:jc w:val="both"/>
      </w:pPr>
      <w:r w:rsidRPr="00270CA4">
        <w:t>вычислять площадь многоугольника с помощью разбивки его на треугольники;</w:t>
      </w:r>
    </w:p>
    <w:p w:rsidR="00706A41" w:rsidRPr="00270CA4" w:rsidRDefault="00706A41" w:rsidP="00F72D83">
      <w:pPr>
        <w:numPr>
          <w:ilvl w:val="0"/>
          <w:numId w:val="18"/>
        </w:numPr>
        <w:spacing w:line="276" w:lineRule="auto"/>
        <w:jc w:val="both"/>
      </w:pPr>
      <w:r w:rsidRPr="00270CA4">
        <w:t>распознавать многогранники (куб, прямоугольный параллелепипед, призма, пирамида) и тела вращения (цилиндр, конус, шар); находить модели этих фигур в окружающих предметах;</w:t>
      </w:r>
    </w:p>
    <w:p w:rsidR="00706A41" w:rsidRPr="00270CA4" w:rsidRDefault="00706A41" w:rsidP="00F72D83">
      <w:pPr>
        <w:numPr>
          <w:ilvl w:val="0"/>
          <w:numId w:val="18"/>
        </w:numPr>
        <w:spacing w:line="276" w:lineRule="auto"/>
        <w:jc w:val="both"/>
      </w:pPr>
      <w:r w:rsidRPr="00270CA4">
        <w:t>решать задачи на вычисление геометрических величин (длины, площади, объема (вместимости));</w:t>
      </w:r>
    </w:p>
    <w:p w:rsidR="00706A41" w:rsidRPr="00270CA4" w:rsidRDefault="00706A41" w:rsidP="00F72D83">
      <w:pPr>
        <w:numPr>
          <w:ilvl w:val="0"/>
          <w:numId w:val="18"/>
        </w:numPr>
        <w:spacing w:line="276" w:lineRule="auto"/>
        <w:jc w:val="both"/>
      </w:pPr>
      <w:r w:rsidRPr="00270CA4">
        <w:t>измерять вместимость в литрах;</w:t>
      </w:r>
    </w:p>
    <w:p w:rsidR="00706A41" w:rsidRPr="00270CA4" w:rsidRDefault="00706A41" w:rsidP="00F72D83">
      <w:pPr>
        <w:numPr>
          <w:ilvl w:val="0"/>
          <w:numId w:val="18"/>
        </w:numPr>
        <w:spacing w:line="276" w:lineRule="auto"/>
        <w:jc w:val="both"/>
      </w:pPr>
      <w:r w:rsidRPr="00270CA4">
        <w:t>выражать изученные величины в разных единицах: литр (л), кубический сантиметр (куб. см или см</w:t>
      </w:r>
      <w:r w:rsidRPr="00270CA4">
        <w:rPr>
          <w:vertAlign w:val="superscript"/>
        </w:rPr>
        <w:t>3</w:t>
      </w:r>
      <w:r w:rsidRPr="00270CA4">
        <w:t>), кубический дециметр (куб. дм или дм</w:t>
      </w:r>
      <w:r w:rsidRPr="00270CA4">
        <w:rPr>
          <w:vertAlign w:val="superscript"/>
        </w:rPr>
        <w:t>3</w:t>
      </w:r>
      <w:r w:rsidRPr="00270CA4">
        <w:t>), кубический метр (куб. м или м</w:t>
      </w:r>
      <w:r w:rsidRPr="00270CA4">
        <w:rPr>
          <w:vertAlign w:val="superscript"/>
        </w:rPr>
        <w:t>3</w:t>
      </w:r>
      <w:r w:rsidRPr="00270CA4">
        <w:t>);</w:t>
      </w:r>
    </w:p>
    <w:p w:rsidR="00706A41" w:rsidRPr="00270CA4" w:rsidRDefault="00706A41" w:rsidP="00F72D83">
      <w:pPr>
        <w:numPr>
          <w:ilvl w:val="0"/>
          <w:numId w:val="18"/>
        </w:numPr>
        <w:spacing w:line="276" w:lineRule="auto"/>
        <w:jc w:val="both"/>
      </w:pPr>
      <w:r w:rsidRPr="00270CA4">
        <w:t>распознавать и составлять разнообразные текстовые задачи;</w:t>
      </w:r>
    </w:p>
    <w:p w:rsidR="00706A41" w:rsidRPr="00270CA4" w:rsidRDefault="00706A41" w:rsidP="00F72D83">
      <w:pPr>
        <w:numPr>
          <w:ilvl w:val="0"/>
          <w:numId w:val="18"/>
        </w:numPr>
        <w:spacing w:line="276" w:lineRule="auto"/>
        <w:jc w:val="both"/>
      </w:pPr>
      <w:r w:rsidRPr="00270CA4">
        <w:t>понимать и использовать условные обозначения, используемые в краткой записи задачи;</w:t>
      </w:r>
    </w:p>
    <w:p w:rsidR="00706A41" w:rsidRPr="00270CA4" w:rsidRDefault="00706A41" w:rsidP="00F72D83">
      <w:pPr>
        <w:numPr>
          <w:ilvl w:val="0"/>
          <w:numId w:val="18"/>
        </w:numPr>
        <w:spacing w:line="276" w:lineRule="auto"/>
        <w:jc w:val="both"/>
      </w:pPr>
      <w:r w:rsidRPr="00270CA4">
        <w:t>проводить анализ задачи с целью нахождения ее решения;</w:t>
      </w:r>
    </w:p>
    <w:p w:rsidR="00706A41" w:rsidRPr="00270CA4" w:rsidRDefault="00706A41" w:rsidP="00F72D83">
      <w:pPr>
        <w:numPr>
          <w:ilvl w:val="0"/>
          <w:numId w:val="18"/>
        </w:numPr>
        <w:spacing w:line="276" w:lineRule="auto"/>
        <w:jc w:val="both"/>
      </w:pPr>
      <w:r w:rsidRPr="00270CA4">
        <w:t>записывать решение задачи по действиям и одним выражением;</w:t>
      </w:r>
    </w:p>
    <w:p w:rsidR="00706A41" w:rsidRPr="00270CA4" w:rsidRDefault="00706A41" w:rsidP="00F72D83">
      <w:pPr>
        <w:numPr>
          <w:ilvl w:val="0"/>
          <w:numId w:val="18"/>
        </w:numPr>
        <w:spacing w:line="276" w:lineRule="auto"/>
        <w:jc w:val="both"/>
      </w:pPr>
      <w:r w:rsidRPr="00270CA4">
        <w:t>различать рациональный и нерациональный способ решения задачи;</w:t>
      </w:r>
    </w:p>
    <w:p w:rsidR="00706A41" w:rsidRPr="00270CA4" w:rsidRDefault="00706A41" w:rsidP="00F72D83">
      <w:pPr>
        <w:numPr>
          <w:ilvl w:val="0"/>
          <w:numId w:val="18"/>
        </w:numPr>
        <w:spacing w:line="276" w:lineRule="auto"/>
        <w:jc w:val="both"/>
      </w:pPr>
      <w:r w:rsidRPr="00270CA4">
        <w:t>выполнять доступные по программе вычисления с многозначными числами устно, письменно и с помощью калькулятора;</w:t>
      </w:r>
    </w:p>
    <w:p w:rsidR="00706A41" w:rsidRPr="00270CA4" w:rsidRDefault="00706A41" w:rsidP="00F72D83">
      <w:pPr>
        <w:numPr>
          <w:ilvl w:val="0"/>
          <w:numId w:val="18"/>
        </w:numPr>
        <w:spacing w:line="276" w:lineRule="auto"/>
        <w:jc w:val="both"/>
      </w:pPr>
      <w:r w:rsidRPr="00270CA4">
        <w:t>решать простейшие задачи на вычисление стоимости купленного товара и при расчете между продавцом и покупателем (с использованием калькулятора при проведении вычислений);</w:t>
      </w:r>
    </w:p>
    <w:p w:rsidR="00706A41" w:rsidRPr="00270CA4" w:rsidRDefault="00706A41" w:rsidP="00F72D83">
      <w:pPr>
        <w:numPr>
          <w:ilvl w:val="0"/>
          <w:numId w:val="18"/>
        </w:numPr>
        <w:spacing w:line="276" w:lineRule="auto"/>
        <w:jc w:val="both"/>
      </w:pPr>
      <w:r w:rsidRPr="00270CA4">
        <w:t>решать задачи на движение одного объекта и совместное движение двух объектов (в одном направлении и в противоположных направлениях);</w:t>
      </w:r>
    </w:p>
    <w:p w:rsidR="00706A41" w:rsidRPr="00270CA4" w:rsidRDefault="00706A41" w:rsidP="00F72D83">
      <w:pPr>
        <w:numPr>
          <w:ilvl w:val="0"/>
          <w:numId w:val="18"/>
        </w:numPr>
        <w:spacing w:line="276" w:lineRule="auto"/>
        <w:jc w:val="both"/>
      </w:pPr>
      <w:r w:rsidRPr="00270CA4">
        <w:t>решать задачи на работу одного объекта и на совместную работу двух объектов;</w:t>
      </w:r>
    </w:p>
    <w:p w:rsidR="00706A41" w:rsidRPr="00270CA4" w:rsidRDefault="00706A41" w:rsidP="00F72D83">
      <w:pPr>
        <w:numPr>
          <w:ilvl w:val="0"/>
          <w:numId w:val="18"/>
        </w:numPr>
        <w:spacing w:line="276" w:lineRule="auto"/>
        <w:jc w:val="both"/>
      </w:pPr>
      <w:r w:rsidRPr="00270CA4">
        <w:t>решать задачи, связанные с расходом материала при производстве продукции или выполнении работ;</w:t>
      </w:r>
    </w:p>
    <w:p w:rsidR="00706A41" w:rsidRPr="00270CA4" w:rsidRDefault="00706A41" w:rsidP="00F72D83">
      <w:pPr>
        <w:numPr>
          <w:ilvl w:val="0"/>
          <w:numId w:val="18"/>
        </w:numPr>
        <w:spacing w:line="276" w:lineRule="auto"/>
        <w:jc w:val="both"/>
      </w:pPr>
      <w:r w:rsidRPr="00270CA4">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706A41" w:rsidRPr="00270CA4" w:rsidRDefault="00706A41" w:rsidP="00F72D83">
      <w:pPr>
        <w:numPr>
          <w:ilvl w:val="0"/>
          <w:numId w:val="18"/>
        </w:numPr>
        <w:spacing w:line="276" w:lineRule="auto"/>
        <w:jc w:val="both"/>
      </w:pPr>
      <w:r w:rsidRPr="00270CA4">
        <w:t>вычислять площади участков прямоугольной формы на плане и на местности с проведением необходимых измерений;</w:t>
      </w:r>
    </w:p>
    <w:p w:rsidR="00706A41" w:rsidRPr="00270CA4" w:rsidRDefault="00706A41" w:rsidP="00F72D83">
      <w:pPr>
        <w:numPr>
          <w:ilvl w:val="0"/>
          <w:numId w:val="18"/>
        </w:numPr>
        <w:spacing w:line="276" w:lineRule="auto"/>
        <w:jc w:val="both"/>
      </w:pPr>
      <w:r w:rsidRPr="00270CA4">
        <w:t>измерять вместимость емкостей с помощью измерения объема заполняющих емкость жидкостей или сыпучих тел;</w:t>
      </w:r>
    </w:p>
    <w:p w:rsidR="00706A41" w:rsidRPr="00270CA4" w:rsidRDefault="00706A41" w:rsidP="00F72D83">
      <w:pPr>
        <w:numPr>
          <w:ilvl w:val="0"/>
          <w:numId w:val="18"/>
        </w:numPr>
        <w:spacing w:line="276" w:lineRule="auto"/>
        <w:jc w:val="both"/>
      </w:pPr>
      <w:r w:rsidRPr="00270CA4">
        <w:t>понимать и использовать особенности построения системы мер времени;</w:t>
      </w:r>
    </w:p>
    <w:p w:rsidR="00706A41" w:rsidRPr="00270CA4" w:rsidRDefault="00706A41" w:rsidP="00F72D83">
      <w:pPr>
        <w:numPr>
          <w:ilvl w:val="0"/>
          <w:numId w:val="18"/>
        </w:numPr>
        <w:spacing w:line="276" w:lineRule="auto"/>
        <w:jc w:val="both"/>
      </w:pPr>
      <w:r w:rsidRPr="00270CA4">
        <w:t>решать отдельные комбинаторные и логические задачи;</w:t>
      </w:r>
    </w:p>
    <w:p w:rsidR="00706A41" w:rsidRPr="00270CA4" w:rsidRDefault="00706A41" w:rsidP="00F72D83">
      <w:pPr>
        <w:numPr>
          <w:ilvl w:val="0"/>
          <w:numId w:val="18"/>
        </w:numPr>
        <w:spacing w:line="276" w:lineRule="auto"/>
        <w:jc w:val="both"/>
      </w:pPr>
      <w:r w:rsidRPr="00270CA4">
        <w:t>использовать таблицу как средство описания характеристик предметов, объектов, событий;</w:t>
      </w:r>
    </w:p>
    <w:p w:rsidR="00706A41" w:rsidRPr="00270CA4" w:rsidRDefault="00706A41" w:rsidP="00F72D83">
      <w:pPr>
        <w:numPr>
          <w:ilvl w:val="0"/>
          <w:numId w:val="18"/>
        </w:numPr>
        <w:spacing w:line="276" w:lineRule="auto"/>
        <w:jc w:val="both"/>
      </w:pPr>
      <w:r w:rsidRPr="00270CA4">
        <w:t>читать простейшие круговые диаграммы.</w:t>
      </w:r>
    </w:p>
    <w:p w:rsidR="00706A41" w:rsidRPr="00270CA4" w:rsidRDefault="00706A41" w:rsidP="00F72D83">
      <w:pPr>
        <w:spacing w:line="276" w:lineRule="auto"/>
        <w:jc w:val="both"/>
      </w:pPr>
    </w:p>
    <w:p w:rsidR="00706A41" w:rsidRPr="00083418" w:rsidRDefault="00706A41" w:rsidP="00F72D83">
      <w:pPr>
        <w:autoSpaceDE w:val="0"/>
        <w:autoSpaceDN w:val="0"/>
        <w:adjustRightInd w:val="0"/>
        <w:spacing w:line="276" w:lineRule="auto"/>
        <w:ind w:left="720"/>
        <w:jc w:val="both"/>
        <w:rPr>
          <w:b/>
        </w:rPr>
      </w:pPr>
      <w:r w:rsidRPr="00083418">
        <w:rPr>
          <w:b/>
          <w:iCs/>
        </w:rPr>
        <w:t>Обучающиеся получат возможность для формирования:</w:t>
      </w:r>
    </w:p>
    <w:p w:rsidR="00706A41" w:rsidRPr="00083418" w:rsidRDefault="00706A41" w:rsidP="00F72D83">
      <w:pPr>
        <w:widowControl w:val="0"/>
        <w:numPr>
          <w:ilvl w:val="0"/>
          <w:numId w:val="13"/>
        </w:numPr>
        <w:shd w:val="clear" w:color="auto" w:fill="FFFFFF"/>
        <w:tabs>
          <w:tab w:val="left" w:pos="284"/>
          <w:tab w:val="left" w:pos="9781"/>
        </w:tabs>
        <w:autoSpaceDE w:val="0"/>
        <w:autoSpaceDN w:val="0"/>
        <w:adjustRightInd w:val="0"/>
        <w:spacing w:line="276" w:lineRule="auto"/>
        <w:jc w:val="both"/>
      </w:pPr>
      <w:r w:rsidRPr="00083418">
        <w:rPr>
          <w:iCs/>
        </w:rPr>
        <w:t>Самостоятельно учитывать выделенные учителем ориентиры действия в новом учебном материале.</w:t>
      </w:r>
    </w:p>
    <w:p w:rsidR="00706A41" w:rsidRPr="00083418" w:rsidRDefault="00706A41" w:rsidP="00F72D83">
      <w:pPr>
        <w:widowControl w:val="0"/>
        <w:numPr>
          <w:ilvl w:val="0"/>
          <w:numId w:val="13"/>
        </w:numPr>
        <w:shd w:val="clear" w:color="auto" w:fill="FFFFFF"/>
        <w:tabs>
          <w:tab w:val="left" w:pos="284"/>
          <w:tab w:val="left" w:pos="9781"/>
        </w:tabs>
        <w:autoSpaceDE w:val="0"/>
        <w:autoSpaceDN w:val="0"/>
        <w:adjustRightInd w:val="0"/>
        <w:spacing w:line="276" w:lineRule="auto"/>
        <w:jc w:val="both"/>
      </w:pPr>
      <w:r w:rsidRPr="00083418">
        <w:rPr>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06A41" w:rsidRPr="00083418" w:rsidRDefault="00706A41" w:rsidP="00F72D83">
      <w:pPr>
        <w:widowControl w:val="0"/>
        <w:numPr>
          <w:ilvl w:val="0"/>
          <w:numId w:val="13"/>
        </w:numPr>
        <w:shd w:val="clear" w:color="auto" w:fill="FFFFFF"/>
        <w:tabs>
          <w:tab w:val="left" w:pos="284"/>
          <w:tab w:val="left" w:pos="9781"/>
        </w:tabs>
        <w:autoSpaceDE w:val="0"/>
        <w:autoSpaceDN w:val="0"/>
        <w:adjustRightInd w:val="0"/>
        <w:spacing w:line="276" w:lineRule="auto"/>
        <w:jc w:val="both"/>
      </w:pPr>
      <w:r w:rsidRPr="00083418">
        <w:rPr>
          <w:iCs/>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06A41" w:rsidRPr="00083418" w:rsidRDefault="00706A41" w:rsidP="00F72D83">
      <w:pPr>
        <w:widowControl w:val="0"/>
        <w:numPr>
          <w:ilvl w:val="0"/>
          <w:numId w:val="14"/>
        </w:numPr>
        <w:shd w:val="clear" w:color="auto" w:fill="FFFFFF"/>
        <w:tabs>
          <w:tab w:val="left" w:pos="284"/>
          <w:tab w:val="left" w:pos="9781"/>
        </w:tabs>
        <w:autoSpaceDE w:val="0"/>
        <w:autoSpaceDN w:val="0"/>
        <w:adjustRightInd w:val="0"/>
        <w:spacing w:line="276" w:lineRule="auto"/>
        <w:ind w:right="-1"/>
        <w:jc w:val="both"/>
      </w:pPr>
      <w:r w:rsidRPr="00083418">
        <w:rPr>
          <w:iCs/>
        </w:rPr>
        <w:t>Осуществлять расширенный поиск информации с использованием ресурсов библиотек и сети Интернет.</w:t>
      </w:r>
    </w:p>
    <w:p w:rsidR="00706A41" w:rsidRPr="00083418" w:rsidRDefault="00706A41" w:rsidP="00F72D83">
      <w:pPr>
        <w:widowControl w:val="0"/>
        <w:numPr>
          <w:ilvl w:val="0"/>
          <w:numId w:val="14"/>
        </w:numPr>
        <w:shd w:val="clear" w:color="auto" w:fill="FFFFFF"/>
        <w:tabs>
          <w:tab w:val="left" w:pos="284"/>
          <w:tab w:val="left" w:pos="9781"/>
        </w:tabs>
        <w:autoSpaceDE w:val="0"/>
        <w:autoSpaceDN w:val="0"/>
        <w:adjustRightInd w:val="0"/>
        <w:spacing w:line="276" w:lineRule="auto"/>
        <w:ind w:right="-1"/>
        <w:jc w:val="both"/>
      </w:pPr>
      <w:r w:rsidRPr="00083418">
        <w:rPr>
          <w:iCs/>
        </w:rPr>
        <w:t>Записывать, фиксировать информацию об окружаю</w:t>
      </w:r>
      <w:r w:rsidRPr="00083418">
        <w:rPr>
          <w:iCs/>
        </w:rPr>
        <w:softHyphen/>
        <w:t>щем мире с помощью инструментов ИКТ.</w:t>
      </w:r>
    </w:p>
    <w:p w:rsidR="00706A41" w:rsidRPr="00083418" w:rsidRDefault="00706A41" w:rsidP="00F72D83">
      <w:pPr>
        <w:widowControl w:val="0"/>
        <w:numPr>
          <w:ilvl w:val="0"/>
          <w:numId w:val="14"/>
        </w:numPr>
        <w:shd w:val="clear" w:color="auto" w:fill="FFFFFF"/>
        <w:tabs>
          <w:tab w:val="left" w:pos="284"/>
          <w:tab w:val="left" w:pos="9781"/>
        </w:tabs>
        <w:autoSpaceDE w:val="0"/>
        <w:autoSpaceDN w:val="0"/>
        <w:adjustRightInd w:val="0"/>
        <w:spacing w:line="276" w:lineRule="auto"/>
        <w:ind w:right="-1"/>
        <w:jc w:val="both"/>
      </w:pPr>
      <w:r w:rsidRPr="00083418">
        <w:rPr>
          <w:iCs/>
        </w:rPr>
        <w:t>Осуществлять сравнение, сериацию и классификацию, самостоятельно выбирая основания и критерии для указанных логических операций.</w:t>
      </w:r>
    </w:p>
    <w:p w:rsidR="00706A41" w:rsidRPr="00083418" w:rsidRDefault="00706A41" w:rsidP="00F72D83">
      <w:pPr>
        <w:widowControl w:val="0"/>
        <w:numPr>
          <w:ilvl w:val="0"/>
          <w:numId w:val="16"/>
        </w:numPr>
        <w:shd w:val="clear" w:color="auto" w:fill="FFFFFF"/>
        <w:tabs>
          <w:tab w:val="left" w:pos="284"/>
          <w:tab w:val="left" w:pos="9781"/>
        </w:tabs>
        <w:autoSpaceDE w:val="0"/>
        <w:autoSpaceDN w:val="0"/>
        <w:adjustRightInd w:val="0"/>
        <w:spacing w:line="276" w:lineRule="auto"/>
        <w:ind w:right="-1"/>
        <w:jc w:val="both"/>
      </w:pPr>
      <w:r w:rsidRPr="00083418">
        <w:rPr>
          <w:iC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06A41" w:rsidRPr="00083418" w:rsidRDefault="00706A41" w:rsidP="00F72D83">
      <w:pPr>
        <w:widowControl w:val="0"/>
        <w:numPr>
          <w:ilvl w:val="0"/>
          <w:numId w:val="16"/>
        </w:numPr>
        <w:shd w:val="clear" w:color="auto" w:fill="FFFFFF"/>
        <w:tabs>
          <w:tab w:val="left" w:pos="284"/>
          <w:tab w:val="left" w:pos="9781"/>
        </w:tabs>
        <w:autoSpaceDE w:val="0"/>
        <w:autoSpaceDN w:val="0"/>
        <w:adjustRightInd w:val="0"/>
        <w:spacing w:line="276" w:lineRule="auto"/>
        <w:ind w:right="-1"/>
        <w:jc w:val="both"/>
      </w:pPr>
      <w:r w:rsidRPr="00083418">
        <w:rPr>
          <w:iCs/>
        </w:rPr>
        <w:t>Продуктивно содействовать разрешению конфликтов на основе учёта интересов и позиций всех участников.</w:t>
      </w:r>
    </w:p>
    <w:p w:rsidR="00706A41" w:rsidRPr="00083418" w:rsidRDefault="00706A41" w:rsidP="00F72D83">
      <w:pPr>
        <w:widowControl w:val="0"/>
        <w:numPr>
          <w:ilvl w:val="0"/>
          <w:numId w:val="16"/>
        </w:numPr>
        <w:shd w:val="clear" w:color="auto" w:fill="FFFFFF"/>
        <w:tabs>
          <w:tab w:val="left" w:pos="284"/>
          <w:tab w:val="left" w:pos="9781"/>
        </w:tabs>
        <w:autoSpaceDE w:val="0"/>
        <w:autoSpaceDN w:val="0"/>
        <w:adjustRightInd w:val="0"/>
        <w:spacing w:line="276" w:lineRule="auto"/>
        <w:ind w:right="-1"/>
        <w:jc w:val="both"/>
      </w:pPr>
      <w:r w:rsidRPr="00083418">
        <w:rPr>
          <w:iCs/>
        </w:rPr>
        <w:t>Адекватно использовать речь для планирования и регуляции своей деятельности.</w:t>
      </w:r>
    </w:p>
    <w:p w:rsidR="00706A41" w:rsidRPr="00083418" w:rsidRDefault="00706A41" w:rsidP="00F72D83">
      <w:pPr>
        <w:numPr>
          <w:ilvl w:val="0"/>
          <w:numId w:val="16"/>
        </w:numPr>
        <w:tabs>
          <w:tab w:val="left" w:pos="284"/>
        </w:tabs>
        <w:spacing w:line="276" w:lineRule="auto"/>
        <w:jc w:val="both"/>
        <w:rPr>
          <w:iCs/>
        </w:rPr>
      </w:pPr>
      <w:r w:rsidRPr="00083418">
        <w:t>А</w:t>
      </w:r>
      <w:r w:rsidRPr="00083418">
        <w:rPr>
          <w:iCs/>
        </w:rPr>
        <w:t>декватно использовать речевые средства для эффективного решения разнообразных коммуникативных задач.</w:t>
      </w:r>
    </w:p>
    <w:p w:rsidR="00706A41" w:rsidRPr="00083418" w:rsidRDefault="00706A41" w:rsidP="00F72D83">
      <w:pPr>
        <w:spacing w:line="276" w:lineRule="auto"/>
        <w:jc w:val="both"/>
        <w:rPr>
          <w:b/>
          <w:bCs/>
        </w:rPr>
      </w:pPr>
      <w:r w:rsidRPr="00083418">
        <w:rPr>
          <w:b/>
          <w:bCs/>
        </w:rPr>
        <w:t xml:space="preserve">            Выпускник получит возможность научиться:</w:t>
      </w:r>
    </w:p>
    <w:p w:rsidR="00706A41" w:rsidRPr="00083418" w:rsidRDefault="00706A41" w:rsidP="00F72D83">
      <w:pPr>
        <w:numPr>
          <w:ilvl w:val="0"/>
          <w:numId w:val="19"/>
        </w:numPr>
        <w:spacing w:line="276" w:lineRule="auto"/>
        <w:jc w:val="both"/>
        <w:rPr>
          <w:iCs/>
        </w:rPr>
      </w:pPr>
      <w:r w:rsidRPr="00083418">
        <w:rPr>
          <w:iCs/>
        </w:rPr>
        <w:t>понимать количественный, порядковый и измерительный смысл натурального числа;</w:t>
      </w:r>
    </w:p>
    <w:p w:rsidR="00706A41" w:rsidRPr="00083418" w:rsidRDefault="00706A41" w:rsidP="00F72D83">
      <w:pPr>
        <w:numPr>
          <w:ilvl w:val="0"/>
          <w:numId w:val="19"/>
        </w:numPr>
        <w:spacing w:line="276" w:lineRule="auto"/>
        <w:jc w:val="both"/>
        <w:rPr>
          <w:iCs/>
        </w:rPr>
      </w:pPr>
      <w:r w:rsidRPr="00083418">
        <w:rPr>
          <w:iCs/>
        </w:rPr>
        <w:t>сравнивать дробные числа с одинаковыми знаменателями и записывать результаты сравнения с помощью соответствующих знаков (&gt;, &lt;, =);</w:t>
      </w:r>
    </w:p>
    <w:p w:rsidR="00706A41" w:rsidRPr="00083418" w:rsidRDefault="00706A41" w:rsidP="00F72D83">
      <w:pPr>
        <w:numPr>
          <w:ilvl w:val="0"/>
          <w:numId w:val="19"/>
        </w:numPr>
        <w:spacing w:line="276" w:lineRule="auto"/>
        <w:jc w:val="both"/>
        <w:rPr>
          <w:iCs/>
        </w:rPr>
      </w:pPr>
      <w:r w:rsidRPr="00083418">
        <w:rPr>
          <w:iCs/>
        </w:rPr>
        <w:t>сравнивать натуральные и дробные числа и записывать результаты сравнения с помощью соответствующих знаков (&gt;, &lt;, =);</w:t>
      </w:r>
    </w:p>
    <w:p w:rsidR="00706A41" w:rsidRPr="00083418" w:rsidRDefault="00706A41" w:rsidP="00F72D83">
      <w:pPr>
        <w:numPr>
          <w:ilvl w:val="0"/>
          <w:numId w:val="19"/>
        </w:numPr>
        <w:spacing w:line="276" w:lineRule="auto"/>
        <w:jc w:val="both"/>
        <w:rPr>
          <w:iCs/>
        </w:rPr>
      </w:pPr>
      <w:r w:rsidRPr="00083418">
        <w:rPr>
          <w:iCs/>
        </w:rPr>
        <w:t>решать уравнения на основе использования свойств истинных числовых равенств;</w:t>
      </w:r>
    </w:p>
    <w:p w:rsidR="00706A41" w:rsidRPr="00083418" w:rsidRDefault="00706A41" w:rsidP="00F72D83">
      <w:pPr>
        <w:numPr>
          <w:ilvl w:val="0"/>
          <w:numId w:val="19"/>
        </w:numPr>
        <w:spacing w:line="276" w:lineRule="auto"/>
        <w:jc w:val="both"/>
        <w:rPr>
          <w:iCs/>
        </w:rPr>
      </w:pPr>
      <w:r w:rsidRPr="00083418">
        <w:rPr>
          <w:iCs/>
        </w:rPr>
        <w:t>определять величину угла и строить угол заданной величины при помощи транспортира;</w:t>
      </w:r>
    </w:p>
    <w:p w:rsidR="00706A41" w:rsidRPr="00083418" w:rsidRDefault="00706A41" w:rsidP="00F72D83">
      <w:pPr>
        <w:numPr>
          <w:ilvl w:val="0"/>
          <w:numId w:val="18"/>
        </w:numPr>
        <w:spacing w:line="276" w:lineRule="auto"/>
        <w:jc w:val="both"/>
        <w:rPr>
          <w:iCs/>
        </w:rPr>
      </w:pPr>
      <w:r w:rsidRPr="00083418">
        <w:rPr>
          <w:iCs/>
        </w:rPr>
        <w:t>измерять вместимость в различных единицах: литр (л), кубический сантиметр (куб. см или см</w:t>
      </w:r>
      <w:r w:rsidRPr="00083418">
        <w:rPr>
          <w:iCs/>
          <w:vertAlign w:val="superscript"/>
        </w:rPr>
        <w:t>3</w:t>
      </w:r>
      <w:r w:rsidRPr="00083418">
        <w:rPr>
          <w:iCs/>
        </w:rPr>
        <w:t>), кубический дециметр (куб. дм или дм</w:t>
      </w:r>
      <w:r w:rsidRPr="00083418">
        <w:rPr>
          <w:iCs/>
          <w:vertAlign w:val="superscript"/>
        </w:rPr>
        <w:t>3</w:t>
      </w:r>
      <w:r w:rsidRPr="00083418">
        <w:rPr>
          <w:iCs/>
        </w:rPr>
        <w:t>), кубический метр (куб. м или м</w:t>
      </w:r>
      <w:r w:rsidRPr="00083418">
        <w:rPr>
          <w:iCs/>
          <w:vertAlign w:val="superscript"/>
        </w:rPr>
        <w:t>3</w:t>
      </w:r>
      <w:r w:rsidRPr="00083418">
        <w:rPr>
          <w:iCs/>
        </w:rPr>
        <w:t>);</w:t>
      </w:r>
    </w:p>
    <w:p w:rsidR="00706A41" w:rsidRPr="00083418" w:rsidRDefault="00706A41" w:rsidP="00F72D83">
      <w:pPr>
        <w:numPr>
          <w:ilvl w:val="0"/>
          <w:numId w:val="19"/>
        </w:numPr>
        <w:spacing w:line="276" w:lineRule="auto"/>
        <w:jc w:val="both"/>
        <w:rPr>
          <w:iCs/>
        </w:rPr>
      </w:pPr>
      <w:r w:rsidRPr="00083418">
        <w:rPr>
          <w:iCs/>
        </w:rPr>
        <w:t>понимать связь вместимости и объема;</w:t>
      </w:r>
    </w:p>
    <w:p w:rsidR="00706A41" w:rsidRPr="00083418" w:rsidRDefault="00706A41" w:rsidP="00F72D83">
      <w:pPr>
        <w:numPr>
          <w:ilvl w:val="0"/>
          <w:numId w:val="19"/>
        </w:numPr>
        <w:spacing w:line="276" w:lineRule="auto"/>
        <w:jc w:val="both"/>
        <w:rPr>
          <w:iCs/>
        </w:rPr>
      </w:pPr>
      <w:r w:rsidRPr="00083418">
        <w:rPr>
          <w:iCs/>
        </w:rPr>
        <w:t>понимать связь между литром и килограммом;</w:t>
      </w:r>
    </w:p>
    <w:p w:rsidR="00706A41" w:rsidRPr="00083418" w:rsidRDefault="00706A41" w:rsidP="00F72D83">
      <w:pPr>
        <w:numPr>
          <w:ilvl w:val="0"/>
          <w:numId w:val="19"/>
        </w:numPr>
        <w:spacing w:line="276" w:lineRule="auto"/>
        <w:jc w:val="both"/>
        <w:rPr>
          <w:iCs/>
        </w:rPr>
      </w:pPr>
      <w:r w:rsidRPr="00083418">
        <w:rPr>
          <w:iCs/>
        </w:rPr>
        <w:t>понимать связь метрической системы мер с десятичной системой счисления;</w:t>
      </w:r>
    </w:p>
    <w:p w:rsidR="00706A41" w:rsidRPr="00083418" w:rsidRDefault="00706A41" w:rsidP="00F72D83">
      <w:pPr>
        <w:numPr>
          <w:ilvl w:val="0"/>
          <w:numId w:val="19"/>
        </w:numPr>
        <w:spacing w:line="276" w:lineRule="auto"/>
        <w:jc w:val="both"/>
        <w:rPr>
          <w:iCs/>
        </w:rPr>
      </w:pPr>
      <w:r w:rsidRPr="00083418">
        <w:rPr>
          <w:iCs/>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706A41" w:rsidRPr="00083418" w:rsidRDefault="00706A41" w:rsidP="00F72D83">
      <w:pPr>
        <w:numPr>
          <w:ilvl w:val="0"/>
          <w:numId w:val="19"/>
        </w:numPr>
        <w:spacing w:line="276" w:lineRule="auto"/>
        <w:jc w:val="both"/>
        <w:rPr>
          <w:iCs/>
        </w:rPr>
      </w:pPr>
      <w:r w:rsidRPr="00083418">
        <w:rPr>
          <w:iCs/>
        </w:rPr>
        <w:t>вычислять площадь прямоугольного треугольника и произвольного треугольника, используя соответствующие формулы;</w:t>
      </w:r>
    </w:p>
    <w:p w:rsidR="00706A41" w:rsidRPr="00083418" w:rsidRDefault="00706A41" w:rsidP="00F72D83">
      <w:pPr>
        <w:numPr>
          <w:ilvl w:val="0"/>
          <w:numId w:val="19"/>
        </w:numPr>
        <w:spacing w:line="276" w:lineRule="auto"/>
        <w:jc w:val="both"/>
        <w:rPr>
          <w:iCs/>
        </w:rPr>
      </w:pPr>
      <w:r w:rsidRPr="00083418">
        <w:rPr>
          <w:iCs/>
        </w:rPr>
        <w:t>находить рациональный способ решения задачи (где это возможно);</w:t>
      </w:r>
    </w:p>
    <w:p w:rsidR="00706A41" w:rsidRPr="00083418" w:rsidRDefault="00706A41" w:rsidP="00F72D83">
      <w:pPr>
        <w:numPr>
          <w:ilvl w:val="0"/>
          <w:numId w:val="19"/>
        </w:numPr>
        <w:spacing w:line="276" w:lineRule="auto"/>
        <w:jc w:val="both"/>
        <w:rPr>
          <w:iCs/>
        </w:rPr>
      </w:pPr>
      <w:r w:rsidRPr="00083418">
        <w:rPr>
          <w:iCs/>
        </w:rPr>
        <w:t>решать задачи с помощью уравнений;</w:t>
      </w:r>
    </w:p>
    <w:p w:rsidR="00706A41" w:rsidRPr="00083418" w:rsidRDefault="00706A41" w:rsidP="00F72D83">
      <w:pPr>
        <w:numPr>
          <w:ilvl w:val="0"/>
          <w:numId w:val="19"/>
        </w:numPr>
        <w:spacing w:line="276" w:lineRule="auto"/>
        <w:jc w:val="both"/>
        <w:rPr>
          <w:iCs/>
        </w:rPr>
      </w:pPr>
      <w:r w:rsidRPr="00083418">
        <w:rPr>
          <w:iCs/>
        </w:rPr>
        <w:t>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p>
    <w:p w:rsidR="00706A41" w:rsidRPr="00083418" w:rsidRDefault="00706A41" w:rsidP="00F72D83">
      <w:pPr>
        <w:numPr>
          <w:ilvl w:val="0"/>
          <w:numId w:val="19"/>
        </w:numPr>
        <w:spacing w:line="276" w:lineRule="auto"/>
        <w:jc w:val="both"/>
        <w:rPr>
          <w:iCs/>
        </w:rPr>
      </w:pPr>
      <w:r w:rsidRPr="00083418">
        <w:rPr>
          <w:iCs/>
        </w:rPr>
        <w:t>использовать круговую диаграмму как средство представления структуры данной совокупности;</w:t>
      </w:r>
    </w:p>
    <w:p w:rsidR="00706A41" w:rsidRPr="00083418" w:rsidRDefault="00706A41" w:rsidP="00F72D83">
      <w:pPr>
        <w:numPr>
          <w:ilvl w:val="0"/>
          <w:numId w:val="19"/>
        </w:numPr>
        <w:spacing w:line="276" w:lineRule="auto"/>
        <w:jc w:val="both"/>
        <w:rPr>
          <w:iCs/>
        </w:rPr>
      </w:pPr>
      <w:r w:rsidRPr="00083418">
        <w:rPr>
          <w:iCs/>
        </w:rPr>
        <w:t>читать круговые диаграммы с разделением круга на 2, 3, 4, 6, 8 равных долей;</w:t>
      </w:r>
    </w:p>
    <w:p w:rsidR="00706A41" w:rsidRPr="00083418" w:rsidRDefault="00706A41" w:rsidP="00F72D83">
      <w:pPr>
        <w:numPr>
          <w:ilvl w:val="0"/>
          <w:numId w:val="19"/>
        </w:numPr>
        <w:spacing w:line="276" w:lineRule="auto"/>
        <w:jc w:val="both"/>
        <w:rPr>
          <w:iCs/>
        </w:rPr>
      </w:pPr>
      <w:r w:rsidRPr="00083418">
        <w:rPr>
          <w:iCs/>
        </w:rPr>
        <w:t>осуществлять выбор соответствующей круговой диаграммы;</w:t>
      </w:r>
    </w:p>
    <w:p w:rsidR="00706A41" w:rsidRPr="00083418" w:rsidRDefault="00706A41" w:rsidP="00F72D83">
      <w:pPr>
        <w:numPr>
          <w:ilvl w:val="0"/>
          <w:numId w:val="19"/>
        </w:numPr>
        <w:spacing w:line="276" w:lineRule="auto"/>
        <w:jc w:val="both"/>
        <w:rPr>
          <w:iCs/>
        </w:rPr>
      </w:pPr>
      <w:r w:rsidRPr="00083418">
        <w:rPr>
          <w:iCs/>
        </w:rPr>
        <w:t>строить простейшие круговые диаграммы;</w:t>
      </w:r>
    </w:p>
    <w:p w:rsidR="00706A41" w:rsidRPr="00083418" w:rsidRDefault="00706A41" w:rsidP="00F72D83">
      <w:pPr>
        <w:numPr>
          <w:ilvl w:val="0"/>
          <w:numId w:val="19"/>
        </w:numPr>
        <w:spacing w:line="276" w:lineRule="auto"/>
        <w:jc w:val="both"/>
        <w:rPr>
          <w:iCs/>
        </w:rPr>
      </w:pPr>
      <w:r w:rsidRPr="00083418">
        <w:rPr>
          <w:iCs/>
        </w:rPr>
        <w:t>понимать смысл термина «алгоритм»;</w:t>
      </w:r>
    </w:p>
    <w:p w:rsidR="00706A41" w:rsidRPr="00083418" w:rsidRDefault="00706A41" w:rsidP="00F72D83">
      <w:pPr>
        <w:numPr>
          <w:ilvl w:val="0"/>
          <w:numId w:val="19"/>
        </w:numPr>
        <w:spacing w:line="276" w:lineRule="auto"/>
        <w:jc w:val="both"/>
        <w:rPr>
          <w:iCs/>
        </w:rPr>
      </w:pPr>
      <w:r w:rsidRPr="00083418">
        <w:rPr>
          <w:iCs/>
        </w:rPr>
        <w:t>осуществлять построчную запись алгоритма;</w:t>
      </w:r>
    </w:p>
    <w:p w:rsidR="00706A41" w:rsidRPr="00083418" w:rsidRDefault="00706A41" w:rsidP="00F72D83">
      <w:pPr>
        <w:numPr>
          <w:ilvl w:val="0"/>
          <w:numId w:val="19"/>
        </w:numPr>
        <w:spacing w:line="276" w:lineRule="auto"/>
        <w:jc w:val="both"/>
        <w:rPr>
          <w:iCs/>
        </w:rPr>
      </w:pPr>
      <w:r w:rsidRPr="00083418">
        <w:rPr>
          <w:iCs/>
        </w:rPr>
        <w:t>записывать простейшие линейные алгоритмы с помощью блок-схемы.</w:t>
      </w:r>
    </w:p>
    <w:p w:rsidR="00706A41" w:rsidRPr="00083418" w:rsidRDefault="00706A41" w:rsidP="00F72D83">
      <w:pPr>
        <w:spacing w:after="200" w:line="276" w:lineRule="auto"/>
        <w:rPr>
          <w:iCs/>
        </w:rPr>
      </w:pPr>
      <w:r w:rsidRPr="00083418">
        <w:rPr>
          <w:iCs/>
        </w:rPr>
        <w:t xml:space="preserve">         </w:t>
      </w:r>
    </w:p>
    <w:p w:rsidR="00706A41" w:rsidRPr="00270CA4" w:rsidRDefault="00706A41" w:rsidP="00F72D83">
      <w:pPr>
        <w:spacing w:after="200" w:line="276" w:lineRule="auto"/>
        <w:rPr>
          <w:b/>
        </w:rPr>
      </w:pPr>
      <w:r>
        <w:rPr>
          <w:i/>
          <w:iCs/>
        </w:rPr>
        <w:t xml:space="preserve">                                     </w:t>
      </w:r>
      <w:r w:rsidRPr="00270CA4">
        <w:rPr>
          <w:b/>
        </w:rPr>
        <w:t>Сод</w:t>
      </w:r>
      <w:r>
        <w:rPr>
          <w:b/>
        </w:rPr>
        <w:t>ержание учебного курса «Математика»</w:t>
      </w:r>
    </w:p>
    <w:p w:rsidR="00706A41" w:rsidRPr="00270CA4" w:rsidRDefault="00706A41" w:rsidP="00F72D83">
      <w:pPr>
        <w:pStyle w:val="NoSpacing"/>
        <w:spacing w:line="276" w:lineRule="auto"/>
        <w:jc w:val="both"/>
      </w:pPr>
      <w:r w:rsidRPr="00270CA4">
        <w:t>Числа и величины.</w:t>
      </w:r>
    </w:p>
    <w:p w:rsidR="00706A41" w:rsidRPr="00270CA4" w:rsidRDefault="00706A41" w:rsidP="00F72D83">
      <w:pPr>
        <w:pStyle w:val="NoSpacing"/>
        <w:spacing w:line="276" w:lineRule="auto"/>
        <w:jc w:val="both"/>
      </w:pPr>
      <w:r w:rsidRPr="00270CA4">
        <w:t>Счёт предметов. Образование, название и запись чисел от 0 до 1000000. Десятичные единицы счёта. Разряды и  классы. Представление многозначных чисел в виде суммы разрядных слагаемых. Сравнение и упорядочение чисел, сравнения.</w:t>
      </w:r>
    </w:p>
    <w:p w:rsidR="00706A41" w:rsidRPr="00270CA4" w:rsidRDefault="00706A41" w:rsidP="00F72D83">
      <w:pPr>
        <w:pStyle w:val="NoSpacing"/>
        <w:spacing w:line="276" w:lineRule="auto"/>
        <w:jc w:val="both"/>
      </w:pPr>
      <w:r w:rsidRPr="00270CA4">
        <w:t xml:space="preserve">Измерение величин. Единицы измерения величин: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706A41" w:rsidRPr="00270CA4" w:rsidRDefault="00706A41" w:rsidP="00F72D83">
      <w:pPr>
        <w:pStyle w:val="NoSpacing"/>
        <w:spacing w:line="276" w:lineRule="auto"/>
        <w:jc w:val="both"/>
      </w:pPr>
      <w:r w:rsidRPr="00270CA4">
        <w:t>Арифметические действия</w:t>
      </w:r>
    </w:p>
    <w:p w:rsidR="00706A41" w:rsidRPr="00270CA4" w:rsidRDefault="00706A41" w:rsidP="00F72D83">
      <w:pPr>
        <w:pStyle w:val="NoSpacing"/>
        <w:spacing w:line="276" w:lineRule="auto"/>
        <w:jc w:val="both"/>
      </w:pPr>
      <w:r w:rsidRPr="00270CA4">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706A41" w:rsidRPr="00270CA4" w:rsidRDefault="00706A41" w:rsidP="00F72D83">
      <w:pPr>
        <w:pStyle w:val="NoSpacing"/>
        <w:spacing w:line="276" w:lineRule="auto"/>
        <w:jc w:val="both"/>
      </w:pPr>
      <w:r w:rsidRPr="00270CA4">
        <w:t xml:space="preserve">Элементы алгебраической пропедевтики. Выражения с одной переменной вида </w:t>
      </w:r>
      <w:r w:rsidRPr="00270CA4">
        <w:rPr>
          <w:i/>
          <w:lang w:val="en-US"/>
        </w:rPr>
        <w:t>a</w:t>
      </w:r>
      <w:r w:rsidRPr="00270CA4">
        <w:rPr>
          <w:i/>
        </w:rPr>
        <w:t xml:space="preserve"> ±</w:t>
      </w:r>
      <w:r w:rsidRPr="00270CA4">
        <w:t xml:space="preserve"> 28, 8 ∙</w:t>
      </w:r>
      <w:r w:rsidRPr="00270CA4">
        <w:rPr>
          <w:i/>
        </w:rPr>
        <w:t xml:space="preserve"> </w:t>
      </w:r>
      <w:r w:rsidRPr="00270CA4">
        <w:rPr>
          <w:i/>
          <w:lang w:val="en-US"/>
        </w:rPr>
        <w:t>b</w:t>
      </w:r>
      <w:r w:rsidRPr="00270CA4">
        <w:rPr>
          <w:i/>
        </w:rPr>
        <w:t xml:space="preserve">, </w:t>
      </w:r>
      <w:r w:rsidRPr="00270CA4">
        <w:rPr>
          <w:i/>
          <w:lang w:val="en-US"/>
        </w:rPr>
        <w:t>c</w:t>
      </w:r>
      <w:r w:rsidRPr="00270CA4">
        <w:t xml:space="preserve"> : 2; с двумя переменными вида: </w:t>
      </w:r>
      <w:r w:rsidRPr="00270CA4">
        <w:rPr>
          <w:i/>
          <w:lang w:val="en-US"/>
        </w:rPr>
        <w:t>a</w:t>
      </w:r>
      <w:r w:rsidRPr="00270CA4">
        <w:rPr>
          <w:i/>
        </w:rPr>
        <w:t xml:space="preserve"> </w:t>
      </w:r>
      <w:r w:rsidRPr="00270CA4">
        <w:t xml:space="preserve">+ </w:t>
      </w:r>
      <w:r w:rsidRPr="00270CA4">
        <w:rPr>
          <w:i/>
          <w:lang w:val="en-US"/>
        </w:rPr>
        <w:t>b</w:t>
      </w:r>
      <w:r w:rsidRPr="00270CA4">
        <w:rPr>
          <w:i/>
        </w:rPr>
        <w:t>, а – </w:t>
      </w:r>
      <w:r w:rsidRPr="00270CA4">
        <w:rPr>
          <w:i/>
          <w:lang w:val="en-US"/>
        </w:rPr>
        <w:t>b</w:t>
      </w:r>
      <w:r w:rsidRPr="00270CA4">
        <w:rPr>
          <w:i/>
        </w:rPr>
        <w:t xml:space="preserve">, </w:t>
      </w:r>
      <w:r w:rsidRPr="00270CA4">
        <w:rPr>
          <w:i/>
          <w:lang w:val="en-US"/>
        </w:rPr>
        <w:t>a</w:t>
      </w:r>
      <w:r w:rsidRPr="00270CA4">
        <w:rPr>
          <w:i/>
        </w:rPr>
        <w:t xml:space="preserve"> ∙ </w:t>
      </w:r>
      <w:r w:rsidRPr="00270CA4">
        <w:rPr>
          <w:i/>
          <w:lang w:val="en-US"/>
        </w:rPr>
        <w:t>b</w:t>
      </w:r>
      <w:r w:rsidRPr="00270CA4">
        <w:rPr>
          <w:i/>
        </w:rPr>
        <w:t xml:space="preserve">, </w:t>
      </w:r>
      <w:r w:rsidRPr="00270CA4">
        <w:rPr>
          <w:i/>
          <w:lang w:val="en-US"/>
        </w:rPr>
        <w:t>c</w:t>
      </w:r>
      <w:r w:rsidRPr="00270CA4">
        <w:rPr>
          <w:i/>
        </w:rPr>
        <w:t xml:space="preserve"> </w:t>
      </w:r>
      <w:r w:rsidRPr="00270CA4">
        <w:t xml:space="preserve">: </w:t>
      </w:r>
      <w:r w:rsidRPr="00270CA4">
        <w:rPr>
          <w:i/>
          <w:lang w:val="en-US"/>
        </w:rPr>
        <w:t>d</w:t>
      </w:r>
      <w:r w:rsidRPr="00270CA4">
        <w:rPr>
          <w:i/>
        </w:rPr>
        <w:t xml:space="preserve"> </w:t>
      </w:r>
      <w:r w:rsidRPr="00270CA4">
        <w:t>(</w:t>
      </w:r>
      <w:r w:rsidRPr="00270CA4">
        <w:rPr>
          <w:i/>
          <w:lang w:val="en-US"/>
        </w:rPr>
        <w:t>d</w:t>
      </w:r>
      <w:r w:rsidRPr="00270CA4">
        <w:rPr>
          <w:i/>
        </w:rPr>
        <w:t xml:space="preserve"> ≠ </w:t>
      </w:r>
      <w:r w:rsidRPr="00270CA4">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270CA4">
        <w:rPr>
          <w:i/>
        </w:rPr>
        <w:t xml:space="preserve"> а = а, </w:t>
      </w:r>
      <w:r w:rsidRPr="00270CA4">
        <w:t xml:space="preserve">0 ∙ </w:t>
      </w:r>
      <w:r w:rsidRPr="00270CA4">
        <w:rPr>
          <w:i/>
        </w:rPr>
        <w:t>с</w:t>
      </w:r>
      <w:r w:rsidRPr="00270CA4">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706A41" w:rsidRPr="00270CA4" w:rsidRDefault="00706A41" w:rsidP="00F72D83">
      <w:pPr>
        <w:pStyle w:val="NoSpacing"/>
        <w:spacing w:line="276" w:lineRule="auto"/>
        <w:jc w:val="both"/>
      </w:pPr>
    </w:p>
    <w:p w:rsidR="00706A41" w:rsidRPr="00270CA4" w:rsidRDefault="00706A41" w:rsidP="00F72D83">
      <w:pPr>
        <w:pStyle w:val="NoSpacing"/>
        <w:spacing w:line="276" w:lineRule="auto"/>
        <w:jc w:val="both"/>
      </w:pPr>
      <w:r w:rsidRPr="00270CA4">
        <w:t>Работа с текстовыми задачами</w:t>
      </w:r>
    </w:p>
    <w:p w:rsidR="00706A41" w:rsidRPr="00270CA4" w:rsidRDefault="00706A41" w:rsidP="00F72D83">
      <w:pPr>
        <w:pStyle w:val="NoSpacing"/>
        <w:spacing w:line="276" w:lineRule="auto"/>
        <w:jc w:val="both"/>
      </w:pPr>
      <w:r w:rsidRPr="00270CA4">
        <w:t>Задача. Структура задачи. Решение текстовых задач арифметическим способом. Планирование хода решения задач.</w:t>
      </w:r>
    </w:p>
    <w:p w:rsidR="00706A41" w:rsidRPr="00270CA4" w:rsidRDefault="00706A41" w:rsidP="00F72D83">
      <w:pPr>
        <w:pStyle w:val="NoSpacing"/>
        <w:spacing w:line="276" w:lineRule="auto"/>
        <w:jc w:val="both"/>
      </w:pPr>
      <w:r w:rsidRPr="00270CA4">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706A41" w:rsidRPr="00270CA4" w:rsidRDefault="00706A41" w:rsidP="00F72D83">
      <w:pPr>
        <w:pStyle w:val="NoSpacing"/>
        <w:spacing w:line="276" w:lineRule="auto"/>
        <w:jc w:val="both"/>
      </w:pPr>
      <w:r w:rsidRPr="00270CA4">
        <w:t>Решение задач разными способами.</w:t>
      </w:r>
    </w:p>
    <w:p w:rsidR="00706A41" w:rsidRPr="00270CA4" w:rsidRDefault="00706A41" w:rsidP="00F72D83">
      <w:pPr>
        <w:pStyle w:val="NoSpacing"/>
        <w:spacing w:line="276" w:lineRule="auto"/>
        <w:jc w:val="both"/>
      </w:pPr>
      <w:r w:rsidRPr="00270CA4">
        <w:t>Представление текста задачи в виде рисунка, схематического рисунка, схематического чертежа, краткой записи, в таблице, на диаграмме.</w:t>
      </w:r>
    </w:p>
    <w:p w:rsidR="00706A41" w:rsidRPr="00270CA4" w:rsidRDefault="00706A41" w:rsidP="00F72D83">
      <w:pPr>
        <w:pStyle w:val="NoSpacing"/>
        <w:spacing w:line="276" w:lineRule="auto"/>
        <w:jc w:val="both"/>
      </w:pPr>
      <w:r w:rsidRPr="00270CA4">
        <w:t>Пространственные отношения. Геометрические фигуры</w:t>
      </w:r>
    </w:p>
    <w:p w:rsidR="00706A41" w:rsidRPr="00270CA4" w:rsidRDefault="00706A41" w:rsidP="00F72D83">
      <w:pPr>
        <w:pStyle w:val="NoSpacing"/>
        <w:spacing w:line="276" w:lineRule="auto"/>
        <w:jc w:val="both"/>
      </w:pPr>
      <w:r w:rsidRPr="00270CA4">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706A41" w:rsidRPr="00270CA4" w:rsidRDefault="00706A41" w:rsidP="00F72D83">
      <w:pPr>
        <w:pStyle w:val="NoSpacing"/>
        <w:spacing w:line="276" w:lineRule="auto"/>
        <w:jc w:val="both"/>
      </w:pPr>
      <w:r w:rsidRPr="00270CA4">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706A41" w:rsidRPr="00270CA4" w:rsidRDefault="00706A41" w:rsidP="00F72D83">
      <w:pPr>
        <w:pStyle w:val="NoSpacing"/>
        <w:spacing w:line="276" w:lineRule="auto"/>
        <w:jc w:val="both"/>
      </w:pPr>
      <w:r w:rsidRPr="00270CA4">
        <w:t xml:space="preserve">Свойства сторон прямоугольника. </w:t>
      </w:r>
    </w:p>
    <w:p w:rsidR="00706A41" w:rsidRPr="00270CA4" w:rsidRDefault="00706A41" w:rsidP="00F72D83">
      <w:pPr>
        <w:pStyle w:val="NoSpacing"/>
        <w:spacing w:line="276" w:lineRule="auto"/>
        <w:jc w:val="both"/>
      </w:pPr>
      <w:r w:rsidRPr="00270CA4">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706A41" w:rsidRPr="00270CA4" w:rsidRDefault="00706A41" w:rsidP="00F72D83">
      <w:pPr>
        <w:pStyle w:val="NoSpacing"/>
        <w:spacing w:line="276" w:lineRule="auto"/>
        <w:jc w:val="both"/>
      </w:pPr>
      <w:r w:rsidRPr="00270CA4">
        <w:t xml:space="preserve">Окружность (круг). Центр, радиус окружности (круга). </w:t>
      </w:r>
    </w:p>
    <w:p w:rsidR="00706A41" w:rsidRPr="00270CA4" w:rsidRDefault="00706A41" w:rsidP="00F72D83">
      <w:pPr>
        <w:pStyle w:val="NoSpacing"/>
        <w:spacing w:line="276" w:lineRule="auto"/>
        <w:jc w:val="both"/>
      </w:pPr>
      <w:r w:rsidRPr="00270CA4">
        <w:t>Использование чертёжных инструментов (линейка, угольник, циркуль) для выполнения построений.</w:t>
      </w:r>
    </w:p>
    <w:p w:rsidR="00706A41" w:rsidRPr="00270CA4" w:rsidRDefault="00706A41" w:rsidP="00F72D83">
      <w:pPr>
        <w:pStyle w:val="NoSpacing"/>
        <w:spacing w:line="276" w:lineRule="auto"/>
        <w:jc w:val="both"/>
      </w:pPr>
      <w:r w:rsidRPr="00270CA4">
        <w:t xml:space="preserve">Геометрические формы в окружающем мире. Распознавание и называние геометрических тел: куб, пирамида, шар. </w:t>
      </w:r>
    </w:p>
    <w:p w:rsidR="00706A41" w:rsidRPr="00270CA4" w:rsidRDefault="00706A41" w:rsidP="00F72D83">
      <w:pPr>
        <w:pStyle w:val="NoSpacing"/>
        <w:spacing w:line="276" w:lineRule="auto"/>
        <w:jc w:val="both"/>
      </w:pPr>
      <w:r w:rsidRPr="00270CA4">
        <w:t>Геометрические величины</w:t>
      </w:r>
    </w:p>
    <w:p w:rsidR="00706A41" w:rsidRPr="00270CA4" w:rsidRDefault="00706A41" w:rsidP="00F72D83">
      <w:pPr>
        <w:pStyle w:val="NoSpacing"/>
        <w:spacing w:line="276" w:lineRule="auto"/>
        <w:jc w:val="both"/>
      </w:pPr>
      <w:r w:rsidRPr="00270CA4">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706A41" w:rsidRPr="00270CA4" w:rsidRDefault="00706A41" w:rsidP="00F72D83">
      <w:pPr>
        <w:pStyle w:val="NoSpacing"/>
        <w:spacing w:line="276" w:lineRule="auto"/>
        <w:jc w:val="both"/>
      </w:pPr>
      <w:r w:rsidRPr="00270CA4">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706A41" w:rsidRPr="00270CA4" w:rsidRDefault="00706A41" w:rsidP="00F72D83">
      <w:pPr>
        <w:pStyle w:val="NoSpacing"/>
        <w:spacing w:line="276" w:lineRule="auto"/>
        <w:jc w:val="both"/>
      </w:pPr>
      <w:r w:rsidRPr="00270CA4">
        <w:t>Работа с информацией</w:t>
      </w:r>
    </w:p>
    <w:p w:rsidR="00706A41" w:rsidRPr="00270CA4" w:rsidRDefault="00706A41" w:rsidP="00F72D83">
      <w:pPr>
        <w:pStyle w:val="NoSpacing"/>
        <w:spacing w:line="276" w:lineRule="auto"/>
        <w:jc w:val="both"/>
      </w:pPr>
      <w:r w:rsidRPr="00270CA4">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706A41" w:rsidRPr="00270CA4" w:rsidRDefault="00706A41" w:rsidP="00F72D83">
      <w:pPr>
        <w:pStyle w:val="NoSpacing"/>
        <w:spacing w:line="276" w:lineRule="auto"/>
        <w:jc w:val="both"/>
      </w:pPr>
      <w:r w:rsidRPr="00270CA4">
        <w:t>Интерпретация данных таблицы и столбчатой диаграммы.</w:t>
      </w:r>
    </w:p>
    <w:p w:rsidR="00706A41" w:rsidRPr="00270CA4" w:rsidRDefault="00706A41" w:rsidP="00F72D83">
      <w:pPr>
        <w:pStyle w:val="NoSpacing"/>
        <w:spacing w:line="276" w:lineRule="auto"/>
        <w:jc w:val="both"/>
      </w:pPr>
      <w:r w:rsidRPr="00270CA4">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706A41" w:rsidRPr="00270CA4" w:rsidRDefault="00706A41" w:rsidP="00F72D83">
      <w:pPr>
        <w:pStyle w:val="NoSpacing"/>
        <w:spacing w:line="276" w:lineRule="auto"/>
        <w:jc w:val="both"/>
      </w:pPr>
      <w:r w:rsidRPr="00270CA4">
        <w:t>Построение простейших логических высказываний с помощью логических связок и слов («верно/неверно, что …», «если …, то …», «все», «каждый» и др.).</w:t>
      </w:r>
    </w:p>
    <w:p w:rsidR="00706A41" w:rsidRPr="00270CA4" w:rsidRDefault="00706A41" w:rsidP="00F72D83">
      <w:pPr>
        <w:pStyle w:val="NoSpacing"/>
        <w:spacing w:line="276" w:lineRule="auto"/>
        <w:jc w:val="both"/>
      </w:pPr>
    </w:p>
    <w:p w:rsidR="00706A41" w:rsidRPr="00270CA4" w:rsidRDefault="00706A41" w:rsidP="00FD0852">
      <w:pPr>
        <w:spacing w:after="200" w:line="276" w:lineRule="auto"/>
        <w:jc w:val="center"/>
        <w:rPr>
          <w:b/>
        </w:rPr>
      </w:pPr>
      <w:bookmarkStart w:id="0" w:name="_GoBack"/>
      <w:r w:rsidRPr="00270CA4">
        <w:rPr>
          <w:b/>
          <w:color w:val="000000"/>
        </w:rPr>
        <w:t xml:space="preserve">Тематическое планирование </w:t>
      </w:r>
      <w:r>
        <w:rPr>
          <w:b/>
          <w:color w:val="000000"/>
        </w:rPr>
        <w:t>курса «Математика»</w:t>
      </w:r>
    </w:p>
    <w:bookmarkEnd w:id="0"/>
    <w:p w:rsidR="00706A41" w:rsidRPr="00270CA4" w:rsidRDefault="00706A41" w:rsidP="00FD0852">
      <w:pPr>
        <w:jc w:val="center"/>
        <w:rPr>
          <w:b/>
        </w:rPr>
      </w:pPr>
    </w:p>
    <w:p w:rsidR="00706A41" w:rsidRPr="00270CA4" w:rsidRDefault="00706A41" w:rsidP="00F72D83">
      <w:pPr>
        <w:jc w:val="center"/>
        <w:rPr>
          <w:b/>
        </w:rPr>
      </w:pPr>
      <w:r w:rsidRPr="00270CA4">
        <w:rPr>
          <w:b/>
        </w:rPr>
        <w:t>1 класс</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13"/>
      </w:tblGrid>
      <w:tr w:rsidR="00706A41" w:rsidRPr="00270CA4" w:rsidTr="00C23813">
        <w:tc>
          <w:tcPr>
            <w:tcW w:w="9213" w:type="dxa"/>
          </w:tcPr>
          <w:p w:rsidR="00706A41" w:rsidRPr="00270CA4" w:rsidRDefault="00706A41" w:rsidP="00C23813">
            <w:pPr>
              <w:tabs>
                <w:tab w:val="left" w:pos="6240"/>
              </w:tabs>
              <w:jc w:val="center"/>
              <w:rPr>
                <w:b/>
              </w:rPr>
            </w:pPr>
            <w:r w:rsidRPr="00270CA4">
              <w:rPr>
                <w:b/>
              </w:rPr>
              <w:t>1 четверть(36ч)</w:t>
            </w:r>
          </w:p>
          <w:p w:rsidR="00706A41" w:rsidRPr="00270CA4" w:rsidRDefault="00706A41" w:rsidP="00C23813">
            <w:pPr>
              <w:tabs>
                <w:tab w:val="left" w:pos="6240"/>
              </w:tabs>
              <w:jc w:val="center"/>
              <w:rPr>
                <w:b/>
              </w:rPr>
            </w:pPr>
            <w:r w:rsidRPr="00270CA4">
              <w:rPr>
                <w:b/>
              </w:rPr>
              <w:t>Подготовка к изучению чисел. Пространственные и временные представления(8ч)</w:t>
            </w:r>
          </w:p>
        </w:tc>
      </w:tr>
      <w:tr w:rsidR="00706A41" w:rsidRPr="00270CA4" w:rsidTr="00C23813">
        <w:trPr>
          <w:trHeight w:val="418"/>
        </w:trPr>
        <w:tc>
          <w:tcPr>
            <w:tcW w:w="9213" w:type="dxa"/>
          </w:tcPr>
          <w:p w:rsidR="00706A41" w:rsidRPr="00270CA4" w:rsidRDefault="00706A41" w:rsidP="00C23813">
            <w:r w:rsidRPr="00270CA4">
              <w:t>1.Учебник математики. Роль математики в жизни людей и общества.</w:t>
            </w:r>
          </w:p>
        </w:tc>
      </w:tr>
      <w:tr w:rsidR="00706A41" w:rsidRPr="00270CA4" w:rsidTr="00C23813">
        <w:trPr>
          <w:trHeight w:val="566"/>
        </w:trPr>
        <w:tc>
          <w:tcPr>
            <w:tcW w:w="9213" w:type="dxa"/>
          </w:tcPr>
          <w:p w:rsidR="00706A41" w:rsidRPr="00270CA4" w:rsidRDefault="00706A41" w:rsidP="00C23813">
            <w:r w:rsidRPr="00270CA4">
              <w:t xml:space="preserve">2.Счёт предметов: с использованием количественных и порядковых числительных..Сравнение групп предметов. </w:t>
            </w:r>
          </w:p>
        </w:tc>
      </w:tr>
      <w:tr w:rsidR="00706A41" w:rsidRPr="00270CA4" w:rsidTr="00C23813">
        <w:tc>
          <w:tcPr>
            <w:tcW w:w="9213" w:type="dxa"/>
          </w:tcPr>
          <w:p w:rsidR="00706A41" w:rsidRPr="00270CA4" w:rsidRDefault="00706A41" w:rsidP="00C23813">
            <w:pPr>
              <w:tabs>
                <w:tab w:val="left" w:pos="6240"/>
              </w:tabs>
            </w:pPr>
            <w:r w:rsidRPr="00270CA4">
              <w:t>3.Пространственные и временные представления.</w:t>
            </w:r>
          </w:p>
          <w:p w:rsidR="00706A41" w:rsidRPr="00270CA4" w:rsidRDefault="00706A41" w:rsidP="00C23813">
            <w:r w:rsidRPr="00270CA4">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tc>
      </w:tr>
      <w:tr w:rsidR="00706A41" w:rsidRPr="00270CA4" w:rsidTr="00C23813">
        <w:tc>
          <w:tcPr>
            <w:tcW w:w="9213" w:type="dxa"/>
          </w:tcPr>
          <w:p w:rsidR="00706A41" w:rsidRPr="00270CA4" w:rsidRDefault="00706A41" w:rsidP="00C23813">
            <w:r w:rsidRPr="00270CA4">
              <w:t xml:space="preserve">4.Пространственные и временные представления. Временные представления: раньше, позже, сначала, потом. </w:t>
            </w:r>
          </w:p>
          <w:p w:rsidR="00706A41" w:rsidRPr="00270CA4" w:rsidRDefault="00706A41" w:rsidP="00C23813">
            <w:pPr>
              <w:tabs>
                <w:tab w:val="left" w:pos="6240"/>
              </w:tabs>
            </w:pPr>
          </w:p>
        </w:tc>
      </w:tr>
      <w:tr w:rsidR="00706A41" w:rsidRPr="00270CA4" w:rsidTr="00C23813">
        <w:tc>
          <w:tcPr>
            <w:tcW w:w="9213" w:type="dxa"/>
          </w:tcPr>
          <w:p w:rsidR="00706A41" w:rsidRPr="00270CA4" w:rsidRDefault="00706A41" w:rsidP="00C23813">
            <w:pPr>
              <w:tabs>
                <w:tab w:val="left" w:pos="6240"/>
              </w:tabs>
            </w:pPr>
            <w:r w:rsidRPr="00270CA4">
              <w:t>5.Отношения «столько же», «больше», «меньше».</w:t>
            </w:r>
          </w:p>
        </w:tc>
      </w:tr>
      <w:tr w:rsidR="00706A41" w:rsidRPr="00270CA4" w:rsidTr="00C23813">
        <w:trPr>
          <w:trHeight w:val="894"/>
        </w:trPr>
        <w:tc>
          <w:tcPr>
            <w:tcW w:w="9213" w:type="dxa"/>
          </w:tcPr>
          <w:p w:rsidR="00706A41" w:rsidRPr="00270CA4" w:rsidRDefault="00706A41" w:rsidP="00C23813">
            <w:r w:rsidRPr="00270CA4">
              <w:rPr>
                <w:color w:val="000000"/>
              </w:rPr>
              <w:t>6.Сравнение групп предметов (На сколько больше? На сколько меньше?)</w:t>
            </w:r>
          </w:p>
        </w:tc>
      </w:tr>
      <w:tr w:rsidR="00706A41" w:rsidRPr="00270CA4" w:rsidTr="00C23813">
        <w:tc>
          <w:tcPr>
            <w:tcW w:w="9213" w:type="dxa"/>
          </w:tcPr>
          <w:p w:rsidR="00706A41" w:rsidRPr="00270CA4" w:rsidRDefault="00706A41" w:rsidP="00C23813">
            <w:r w:rsidRPr="00270CA4">
              <w:rPr>
                <w:color w:val="000000"/>
              </w:rPr>
              <w:t>7.Повторение по теме «Сравнение предметов и групп предметов. Пространственные и временные представления» Урок – игра на школьном дворе</w:t>
            </w:r>
          </w:p>
        </w:tc>
      </w:tr>
      <w:tr w:rsidR="00706A41" w:rsidRPr="00270CA4" w:rsidTr="00C23813">
        <w:tc>
          <w:tcPr>
            <w:tcW w:w="9213" w:type="dxa"/>
          </w:tcPr>
          <w:p w:rsidR="00706A41" w:rsidRPr="00270CA4" w:rsidRDefault="00706A41" w:rsidP="00C23813">
            <w:pPr>
              <w:tabs>
                <w:tab w:val="left" w:pos="6240"/>
              </w:tabs>
            </w:pPr>
            <w:r w:rsidRPr="00270CA4">
              <w:t>8.Закрепление по теме «Пространственные и временные представления».</w:t>
            </w:r>
          </w:p>
          <w:p w:rsidR="00706A41" w:rsidRPr="00270CA4" w:rsidRDefault="00706A41" w:rsidP="00C23813">
            <w:pPr>
              <w:tabs>
                <w:tab w:val="left" w:pos="6240"/>
              </w:tabs>
            </w:pPr>
            <w:r w:rsidRPr="00270CA4">
              <w:t>Проверочная работа.</w:t>
            </w:r>
          </w:p>
        </w:tc>
      </w:tr>
      <w:tr w:rsidR="00706A41" w:rsidRPr="00270CA4" w:rsidTr="00C23813">
        <w:tc>
          <w:tcPr>
            <w:tcW w:w="9213" w:type="dxa"/>
          </w:tcPr>
          <w:p w:rsidR="00706A41" w:rsidRPr="00270CA4" w:rsidRDefault="00706A41" w:rsidP="00C23813">
            <w:pPr>
              <w:tabs>
                <w:tab w:val="left" w:pos="6240"/>
              </w:tabs>
              <w:jc w:val="center"/>
              <w:rPr>
                <w:b/>
              </w:rPr>
            </w:pPr>
            <w:r w:rsidRPr="00270CA4">
              <w:rPr>
                <w:b/>
              </w:rPr>
              <w:t>Числа от 1 до 0.Число 0.</w:t>
            </w:r>
          </w:p>
          <w:p w:rsidR="00706A41" w:rsidRPr="00270CA4" w:rsidRDefault="00706A41" w:rsidP="00C23813">
            <w:pPr>
              <w:tabs>
                <w:tab w:val="left" w:pos="6240"/>
              </w:tabs>
              <w:jc w:val="center"/>
              <w:rPr>
                <w:b/>
              </w:rPr>
            </w:pPr>
            <w:r w:rsidRPr="00270CA4">
              <w:rPr>
                <w:b/>
              </w:rPr>
              <w:t>Нумерация(28ч)</w:t>
            </w:r>
          </w:p>
        </w:tc>
      </w:tr>
      <w:tr w:rsidR="00706A41" w:rsidRPr="00270CA4" w:rsidTr="00C23813">
        <w:tc>
          <w:tcPr>
            <w:tcW w:w="9213" w:type="dxa"/>
          </w:tcPr>
          <w:p w:rsidR="00706A41" w:rsidRPr="00270CA4" w:rsidRDefault="00706A41" w:rsidP="00C23813">
            <w:pPr>
              <w:tabs>
                <w:tab w:val="left" w:pos="6240"/>
              </w:tabs>
            </w:pPr>
            <w:r w:rsidRPr="00270CA4">
              <w:rPr>
                <w:color w:val="000000"/>
              </w:rPr>
              <w:t>1.Понятие «много», «один». Письмо цифры 1.</w:t>
            </w:r>
          </w:p>
        </w:tc>
      </w:tr>
      <w:tr w:rsidR="00706A41" w:rsidRPr="00270CA4" w:rsidTr="00C23813">
        <w:tc>
          <w:tcPr>
            <w:tcW w:w="9213" w:type="dxa"/>
          </w:tcPr>
          <w:p w:rsidR="00706A41" w:rsidRPr="00270CA4" w:rsidRDefault="00706A41" w:rsidP="00C23813">
            <w:pPr>
              <w:tabs>
                <w:tab w:val="left" w:pos="6240"/>
              </w:tabs>
              <w:rPr>
                <w:color w:val="000000"/>
              </w:rPr>
            </w:pPr>
            <w:r w:rsidRPr="00270CA4">
              <w:rPr>
                <w:color w:val="000000"/>
              </w:rPr>
              <w:t>2.Числа 1 и 2.</w:t>
            </w:r>
          </w:p>
          <w:p w:rsidR="00706A41" w:rsidRPr="00270CA4" w:rsidRDefault="00706A41" w:rsidP="00C23813">
            <w:pPr>
              <w:tabs>
                <w:tab w:val="left" w:pos="6240"/>
              </w:tabs>
              <w:rPr>
                <w:color w:val="000000"/>
              </w:rPr>
            </w:pPr>
            <w:r w:rsidRPr="00270CA4">
              <w:rPr>
                <w:color w:val="000000"/>
              </w:rPr>
              <w:t xml:space="preserve"> Образование числа 2.</w:t>
            </w:r>
          </w:p>
          <w:p w:rsidR="00706A41" w:rsidRPr="00270CA4" w:rsidRDefault="00706A41" w:rsidP="00C23813">
            <w:pPr>
              <w:tabs>
                <w:tab w:val="left" w:pos="6240"/>
              </w:tabs>
            </w:pPr>
            <w:r w:rsidRPr="00270CA4">
              <w:rPr>
                <w:color w:val="000000"/>
              </w:rPr>
              <w:t>Письмо цифры 2.</w:t>
            </w:r>
          </w:p>
        </w:tc>
      </w:tr>
      <w:tr w:rsidR="00706A41" w:rsidRPr="00270CA4" w:rsidTr="00C23813">
        <w:tc>
          <w:tcPr>
            <w:tcW w:w="9213" w:type="dxa"/>
          </w:tcPr>
          <w:p w:rsidR="00706A41" w:rsidRPr="00270CA4" w:rsidRDefault="00706A41" w:rsidP="00C23813">
            <w:pPr>
              <w:tabs>
                <w:tab w:val="left" w:pos="6240"/>
              </w:tabs>
            </w:pPr>
            <w:r w:rsidRPr="00270CA4">
              <w:rPr>
                <w:color w:val="000000"/>
              </w:rPr>
              <w:t>3.Число 3. Письмо цифры 3.</w:t>
            </w:r>
          </w:p>
        </w:tc>
      </w:tr>
      <w:tr w:rsidR="00706A41" w:rsidRPr="00270CA4" w:rsidTr="00C23813">
        <w:tc>
          <w:tcPr>
            <w:tcW w:w="9213" w:type="dxa"/>
          </w:tcPr>
          <w:p w:rsidR="00706A41" w:rsidRPr="00270CA4" w:rsidRDefault="00706A41" w:rsidP="00C23813">
            <w:pPr>
              <w:tabs>
                <w:tab w:val="left" w:pos="6240"/>
              </w:tabs>
            </w:pPr>
            <w:r w:rsidRPr="00270CA4">
              <w:rPr>
                <w:color w:val="000000"/>
              </w:rPr>
              <w:t>4.Числа 1, 2, 3. Знаки «+»,«-», «=»</w:t>
            </w:r>
          </w:p>
        </w:tc>
      </w:tr>
      <w:tr w:rsidR="00706A41" w:rsidRPr="00270CA4" w:rsidTr="00C23813">
        <w:tc>
          <w:tcPr>
            <w:tcW w:w="9213" w:type="dxa"/>
          </w:tcPr>
          <w:p w:rsidR="00706A41" w:rsidRPr="00270CA4" w:rsidRDefault="00706A41" w:rsidP="00C23813">
            <w:pPr>
              <w:tabs>
                <w:tab w:val="left" w:pos="6240"/>
              </w:tabs>
            </w:pPr>
            <w:r w:rsidRPr="00270CA4">
              <w:rPr>
                <w:color w:val="000000"/>
              </w:rPr>
              <w:t>5.Число 4. Письмо цифры 4.</w:t>
            </w:r>
          </w:p>
        </w:tc>
      </w:tr>
      <w:tr w:rsidR="00706A41" w:rsidRPr="00270CA4" w:rsidTr="00C23813">
        <w:tc>
          <w:tcPr>
            <w:tcW w:w="9213" w:type="dxa"/>
          </w:tcPr>
          <w:p w:rsidR="00706A41" w:rsidRPr="00270CA4" w:rsidRDefault="00706A41" w:rsidP="00C23813">
            <w:pPr>
              <w:tabs>
                <w:tab w:val="left" w:pos="6240"/>
              </w:tabs>
            </w:pPr>
            <w:r w:rsidRPr="00270CA4">
              <w:t>6.Длина. Отношения «длиннее», «короче», «одинаковые по длине» Урок – наблюдение «Геометрия на улице»</w:t>
            </w:r>
          </w:p>
        </w:tc>
      </w:tr>
      <w:tr w:rsidR="00706A41" w:rsidRPr="00270CA4" w:rsidTr="00C23813">
        <w:tc>
          <w:tcPr>
            <w:tcW w:w="9213" w:type="dxa"/>
          </w:tcPr>
          <w:p w:rsidR="00706A41" w:rsidRPr="00270CA4" w:rsidRDefault="00706A41" w:rsidP="00C23813">
            <w:pPr>
              <w:tabs>
                <w:tab w:val="left" w:pos="6240"/>
              </w:tabs>
            </w:pPr>
            <w:r w:rsidRPr="00270CA4">
              <w:rPr>
                <w:color w:val="000000"/>
              </w:rPr>
              <w:t>7.Число 5. Письмо цифры 5.</w:t>
            </w:r>
          </w:p>
        </w:tc>
      </w:tr>
      <w:tr w:rsidR="00706A41" w:rsidRPr="00270CA4" w:rsidTr="00C23813">
        <w:tc>
          <w:tcPr>
            <w:tcW w:w="9213" w:type="dxa"/>
          </w:tcPr>
          <w:p w:rsidR="00706A41" w:rsidRPr="00270CA4" w:rsidRDefault="00706A41" w:rsidP="00C23813">
            <w:pPr>
              <w:tabs>
                <w:tab w:val="left" w:pos="6240"/>
              </w:tabs>
            </w:pPr>
            <w:r w:rsidRPr="00270CA4">
              <w:rPr>
                <w:color w:val="000000"/>
              </w:rPr>
              <w:t>8. 1 -5.состав чисел 5 из двух слагаемых.</w:t>
            </w:r>
          </w:p>
        </w:tc>
      </w:tr>
      <w:tr w:rsidR="00706A41" w:rsidRPr="00270CA4" w:rsidTr="00C23813">
        <w:tc>
          <w:tcPr>
            <w:tcW w:w="9213" w:type="dxa"/>
          </w:tcPr>
          <w:p w:rsidR="00706A41" w:rsidRPr="00270CA4" w:rsidRDefault="00706A41" w:rsidP="00C23813">
            <w:pPr>
              <w:tabs>
                <w:tab w:val="left" w:pos="6240"/>
              </w:tabs>
            </w:pPr>
            <w:r w:rsidRPr="00270CA4">
              <w:rPr>
                <w:color w:val="000000"/>
              </w:rPr>
              <w:t>9.Точка. Кривая линия. Прямая линия. Отрезок.</w:t>
            </w:r>
          </w:p>
        </w:tc>
      </w:tr>
      <w:tr w:rsidR="00706A41" w:rsidRPr="00270CA4" w:rsidTr="00C23813">
        <w:tc>
          <w:tcPr>
            <w:tcW w:w="9213" w:type="dxa"/>
          </w:tcPr>
          <w:p w:rsidR="00706A41" w:rsidRPr="00270CA4" w:rsidRDefault="00706A41" w:rsidP="00C23813">
            <w:pPr>
              <w:tabs>
                <w:tab w:val="left" w:pos="6240"/>
              </w:tabs>
            </w:pPr>
            <w:r w:rsidRPr="00270CA4">
              <w:rPr>
                <w:color w:val="000000"/>
              </w:rPr>
              <w:t>10.Ломаная линия. Звено ломаной линии. Вершины.</w:t>
            </w:r>
          </w:p>
        </w:tc>
      </w:tr>
      <w:tr w:rsidR="00706A41" w:rsidRPr="00270CA4" w:rsidTr="00C23813">
        <w:tc>
          <w:tcPr>
            <w:tcW w:w="9213" w:type="dxa"/>
          </w:tcPr>
          <w:p w:rsidR="00706A41" w:rsidRPr="00270CA4" w:rsidRDefault="00706A41" w:rsidP="00C23813">
            <w:pPr>
              <w:tabs>
                <w:tab w:val="left" w:pos="6240"/>
              </w:tabs>
            </w:pPr>
            <w:r w:rsidRPr="00270CA4">
              <w:t>11.Закрепление изученного материала. Числа от 1 до 5.</w:t>
            </w:r>
          </w:p>
          <w:p w:rsidR="00706A41" w:rsidRPr="00270CA4" w:rsidRDefault="00706A41" w:rsidP="00C23813">
            <w:pPr>
              <w:tabs>
                <w:tab w:val="left" w:pos="6240"/>
              </w:tabs>
            </w:pPr>
            <w:r w:rsidRPr="00270CA4">
              <w:t xml:space="preserve"> Урок – игра «Геометрия на улице»</w:t>
            </w:r>
          </w:p>
        </w:tc>
      </w:tr>
      <w:tr w:rsidR="00706A41" w:rsidRPr="00270CA4" w:rsidTr="00C23813">
        <w:tc>
          <w:tcPr>
            <w:tcW w:w="9213" w:type="dxa"/>
          </w:tcPr>
          <w:p w:rsidR="00706A41" w:rsidRPr="00270CA4" w:rsidRDefault="00706A41" w:rsidP="00C23813">
            <w:pPr>
              <w:rPr>
                <w:color w:val="000000"/>
              </w:rPr>
            </w:pPr>
            <w:r w:rsidRPr="00270CA4">
              <w:rPr>
                <w:color w:val="000000"/>
              </w:rPr>
              <w:t>12.: «&lt;»(больше),</w:t>
            </w:r>
          </w:p>
          <w:p w:rsidR="00706A41" w:rsidRPr="00270CA4" w:rsidRDefault="00706A41" w:rsidP="00C23813">
            <w:pPr>
              <w:tabs>
                <w:tab w:val="left" w:pos="6240"/>
              </w:tabs>
            </w:pPr>
            <w:r w:rsidRPr="00270CA4">
              <w:rPr>
                <w:color w:val="000000"/>
              </w:rPr>
              <w:t xml:space="preserve"> « &gt;» (меньше), «=»(равно).</w:t>
            </w:r>
          </w:p>
        </w:tc>
      </w:tr>
      <w:tr w:rsidR="00706A41" w:rsidRPr="00270CA4" w:rsidTr="00C23813">
        <w:tc>
          <w:tcPr>
            <w:tcW w:w="9213" w:type="dxa"/>
          </w:tcPr>
          <w:p w:rsidR="00706A41" w:rsidRPr="00270CA4" w:rsidRDefault="00706A41" w:rsidP="00C23813">
            <w:pPr>
              <w:tabs>
                <w:tab w:val="left" w:pos="6240"/>
              </w:tabs>
            </w:pPr>
            <w:r w:rsidRPr="00270CA4">
              <w:t>13.Понятия «равенство», «неравенство».</w:t>
            </w:r>
          </w:p>
        </w:tc>
      </w:tr>
      <w:tr w:rsidR="00706A41" w:rsidRPr="00270CA4" w:rsidTr="00C23813">
        <w:tc>
          <w:tcPr>
            <w:tcW w:w="9213" w:type="dxa"/>
          </w:tcPr>
          <w:p w:rsidR="00706A41" w:rsidRPr="00270CA4" w:rsidRDefault="00706A41" w:rsidP="00C23813">
            <w:pPr>
              <w:tabs>
                <w:tab w:val="left" w:pos="6240"/>
              </w:tabs>
            </w:pPr>
            <w:r w:rsidRPr="00270CA4">
              <w:rPr>
                <w:color w:val="000000"/>
              </w:rPr>
              <w:t>14.Многоугольники.</w:t>
            </w:r>
          </w:p>
        </w:tc>
      </w:tr>
      <w:tr w:rsidR="00706A41" w:rsidRPr="00270CA4" w:rsidTr="00C23813">
        <w:tc>
          <w:tcPr>
            <w:tcW w:w="9213" w:type="dxa"/>
          </w:tcPr>
          <w:p w:rsidR="00706A41" w:rsidRPr="00270CA4" w:rsidRDefault="00706A41" w:rsidP="00C23813">
            <w:pPr>
              <w:tabs>
                <w:tab w:val="left" w:pos="6240"/>
              </w:tabs>
            </w:pPr>
            <w:r w:rsidRPr="00270CA4">
              <w:rPr>
                <w:color w:val="000000"/>
              </w:rPr>
              <w:t>15.Числа 6, 7. Письмо цифры 6.</w:t>
            </w:r>
          </w:p>
        </w:tc>
      </w:tr>
      <w:tr w:rsidR="00706A41" w:rsidRPr="00270CA4" w:rsidTr="00C23813">
        <w:tc>
          <w:tcPr>
            <w:tcW w:w="9213" w:type="dxa"/>
          </w:tcPr>
          <w:p w:rsidR="00706A41" w:rsidRPr="00270CA4" w:rsidRDefault="00706A41" w:rsidP="00C23813">
            <w:pPr>
              <w:tabs>
                <w:tab w:val="left" w:pos="6240"/>
              </w:tabs>
            </w:pPr>
            <w:r w:rsidRPr="00270CA4">
              <w:rPr>
                <w:color w:val="000000"/>
              </w:rPr>
              <w:t>16.Закрепление изученного материала. Письмо цифры 7.</w:t>
            </w:r>
          </w:p>
        </w:tc>
      </w:tr>
      <w:tr w:rsidR="00706A41" w:rsidRPr="00270CA4" w:rsidTr="00C23813">
        <w:tc>
          <w:tcPr>
            <w:tcW w:w="9213" w:type="dxa"/>
          </w:tcPr>
          <w:p w:rsidR="00706A41" w:rsidRPr="00270CA4" w:rsidRDefault="00706A41" w:rsidP="00C23813">
            <w:pPr>
              <w:tabs>
                <w:tab w:val="left" w:pos="6240"/>
              </w:tabs>
            </w:pPr>
            <w:r w:rsidRPr="00270CA4">
              <w:rPr>
                <w:color w:val="000000"/>
              </w:rPr>
              <w:t>17.Числа 8, 9. Письмо цифры 8.</w:t>
            </w:r>
          </w:p>
        </w:tc>
      </w:tr>
      <w:tr w:rsidR="00706A41" w:rsidRPr="00270CA4" w:rsidTr="00C23813">
        <w:tc>
          <w:tcPr>
            <w:tcW w:w="9213" w:type="dxa"/>
          </w:tcPr>
          <w:p w:rsidR="00706A41" w:rsidRPr="00270CA4" w:rsidRDefault="00706A41" w:rsidP="00C23813">
            <w:pPr>
              <w:tabs>
                <w:tab w:val="left" w:pos="6240"/>
              </w:tabs>
            </w:pPr>
            <w:r w:rsidRPr="00270CA4">
              <w:rPr>
                <w:color w:val="000000"/>
              </w:rPr>
              <w:t>18.Повторение изученного материала. Письмо цифры 9.</w:t>
            </w:r>
          </w:p>
        </w:tc>
      </w:tr>
      <w:tr w:rsidR="00706A41" w:rsidRPr="00270CA4" w:rsidTr="00C23813">
        <w:tc>
          <w:tcPr>
            <w:tcW w:w="9213" w:type="dxa"/>
          </w:tcPr>
          <w:p w:rsidR="00706A41" w:rsidRPr="00270CA4" w:rsidRDefault="00706A41" w:rsidP="00C23813">
            <w:pPr>
              <w:tabs>
                <w:tab w:val="left" w:pos="6240"/>
              </w:tabs>
            </w:pPr>
            <w:r w:rsidRPr="00270CA4">
              <w:rPr>
                <w:color w:val="000000"/>
              </w:rPr>
              <w:t>19.Число 10. Запись числа 10.</w:t>
            </w:r>
          </w:p>
        </w:tc>
      </w:tr>
      <w:tr w:rsidR="00706A41" w:rsidRPr="00270CA4" w:rsidTr="00C23813">
        <w:tc>
          <w:tcPr>
            <w:tcW w:w="9213" w:type="dxa"/>
          </w:tcPr>
          <w:p w:rsidR="00706A41" w:rsidRPr="00270CA4" w:rsidRDefault="00706A41" w:rsidP="00C23813">
            <w:pPr>
              <w:tabs>
                <w:tab w:val="left" w:pos="6240"/>
              </w:tabs>
            </w:pPr>
            <w:r w:rsidRPr="00270CA4">
              <w:rPr>
                <w:color w:val="000000"/>
              </w:rPr>
              <w:t>20.Числа от 1 – до10. Закрепление изученного материала.</w:t>
            </w:r>
          </w:p>
        </w:tc>
      </w:tr>
      <w:tr w:rsidR="00706A41" w:rsidRPr="00270CA4" w:rsidTr="00C23813">
        <w:tc>
          <w:tcPr>
            <w:tcW w:w="9213" w:type="dxa"/>
          </w:tcPr>
          <w:p w:rsidR="00706A41" w:rsidRPr="00270CA4" w:rsidRDefault="00706A41" w:rsidP="00C23813">
            <w:r w:rsidRPr="00270CA4">
              <w:t>21.Проект: «Математика вокруг нас. Числа в загадках, пословицах и поговорках».</w:t>
            </w:r>
          </w:p>
          <w:p w:rsidR="00706A41" w:rsidRPr="00270CA4" w:rsidRDefault="00706A41" w:rsidP="00C23813">
            <w:pPr>
              <w:tabs>
                <w:tab w:val="left" w:pos="6240"/>
              </w:tabs>
            </w:pPr>
          </w:p>
        </w:tc>
      </w:tr>
      <w:tr w:rsidR="00706A41" w:rsidRPr="00270CA4" w:rsidTr="00C23813">
        <w:trPr>
          <w:trHeight w:val="690"/>
        </w:trPr>
        <w:tc>
          <w:tcPr>
            <w:tcW w:w="9213" w:type="dxa"/>
          </w:tcPr>
          <w:p w:rsidR="00706A41" w:rsidRPr="00270CA4" w:rsidRDefault="00706A41" w:rsidP="00C23813">
            <w:pPr>
              <w:tabs>
                <w:tab w:val="left" w:pos="6240"/>
              </w:tabs>
            </w:pPr>
            <w:r w:rsidRPr="00270CA4">
              <w:t>22.Единица длины сантиметр. Измерение отрезков в сантиметрах. Вычерчивание отрезков заданной длины.</w:t>
            </w:r>
          </w:p>
        </w:tc>
      </w:tr>
      <w:tr w:rsidR="00706A41" w:rsidRPr="00270CA4" w:rsidTr="00C23813">
        <w:tc>
          <w:tcPr>
            <w:tcW w:w="9213" w:type="dxa"/>
          </w:tcPr>
          <w:p w:rsidR="00706A41" w:rsidRPr="00270CA4" w:rsidRDefault="00706A41" w:rsidP="00C23813">
            <w:pPr>
              <w:tabs>
                <w:tab w:val="left" w:pos="6240"/>
              </w:tabs>
            </w:pPr>
            <w:r w:rsidRPr="00270CA4">
              <w:t>23.Понятия «увеличить на …, уменьшить на …»</w:t>
            </w:r>
          </w:p>
        </w:tc>
      </w:tr>
      <w:tr w:rsidR="00706A41" w:rsidRPr="00270CA4" w:rsidTr="00C23813">
        <w:tc>
          <w:tcPr>
            <w:tcW w:w="9213" w:type="dxa"/>
          </w:tcPr>
          <w:p w:rsidR="00706A41" w:rsidRPr="00270CA4" w:rsidRDefault="00706A41" w:rsidP="00C23813">
            <w:r w:rsidRPr="00270CA4">
              <w:t>24.«Странички для любознательных» — задания творческого и поискового характера</w:t>
            </w:r>
          </w:p>
          <w:p w:rsidR="00706A41" w:rsidRPr="00270CA4" w:rsidRDefault="00706A41" w:rsidP="00C23813">
            <w:pPr>
              <w:tabs>
                <w:tab w:val="left" w:pos="6240"/>
              </w:tabs>
            </w:pPr>
            <w:r w:rsidRPr="00270CA4">
              <w:t>Повторение пройденного. «Что узнали. Чему научились».</w:t>
            </w:r>
          </w:p>
        </w:tc>
      </w:tr>
      <w:tr w:rsidR="00706A41" w:rsidRPr="00270CA4" w:rsidTr="00C23813">
        <w:tc>
          <w:tcPr>
            <w:tcW w:w="9213" w:type="dxa"/>
          </w:tcPr>
          <w:p w:rsidR="00706A41" w:rsidRPr="00270CA4" w:rsidRDefault="00706A41" w:rsidP="00C23813">
            <w:pPr>
              <w:tabs>
                <w:tab w:val="left" w:pos="6240"/>
              </w:tabs>
            </w:pPr>
            <w:r w:rsidRPr="00270CA4">
              <w:t>25.Число 0.</w:t>
            </w:r>
          </w:p>
        </w:tc>
      </w:tr>
      <w:tr w:rsidR="00706A41" w:rsidRPr="00270CA4" w:rsidTr="00C23813">
        <w:trPr>
          <w:trHeight w:val="384"/>
        </w:trPr>
        <w:tc>
          <w:tcPr>
            <w:tcW w:w="9213" w:type="dxa"/>
          </w:tcPr>
          <w:p w:rsidR="00706A41" w:rsidRPr="00270CA4" w:rsidRDefault="00706A41" w:rsidP="00C23813">
            <w:pPr>
              <w:tabs>
                <w:tab w:val="left" w:pos="6240"/>
              </w:tabs>
            </w:pPr>
            <w:r w:rsidRPr="00270CA4">
              <w:t>26.Закрепление знаний по теме «Числа от 1 до 10 и число 0».</w:t>
            </w:r>
          </w:p>
        </w:tc>
      </w:tr>
      <w:tr w:rsidR="00706A41" w:rsidRPr="00270CA4" w:rsidTr="00C23813">
        <w:tc>
          <w:tcPr>
            <w:tcW w:w="9213" w:type="dxa"/>
          </w:tcPr>
          <w:p w:rsidR="00706A41" w:rsidRPr="00270CA4" w:rsidRDefault="00706A41" w:rsidP="00C23813">
            <w:pPr>
              <w:tabs>
                <w:tab w:val="left" w:pos="6240"/>
              </w:tabs>
            </w:pPr>
            <w:r w:rsidRPr="00270CA4">
              <w:t>27.Проверочная работа по теме: «Числа от 1 до 10 и число  0.  Нумерация ».</w:t>
            </w:r>
          </w:p>
        </w:tc>
      </w:tr>
      <w:tr w:rsidR="00706A41" w:rsidRPr="00270CA4" w:rsidTr="00C23813">
        <w:tc>
          <w:tcPr>
            <w:tcW w:w="9213" w:type="dxa"/>
          </w:tcPr>
          <w:p w:rsidR="00706A41" w:rsidRPr="00270CA4" w:rsidRDefault="00706A41" w:rsidP="00C23813">
            <w:pPr>
              <w:tabs>
                <w:tab w:val="left" w:pos="6240"/>
              </w:tabs>
            </w:pPr>
            <w:r w:rsidRPr="00270CA4">
              <w:t>28.Закрепление изученного материала</w:t>
            </w:r>
          </w:p>
        </w:tc>
      </w:tr>
      <w:tr w:rsidR="00706A41" w:rsidRPr="00270CA4" w:rsidTr="00C23813">
        <w:tc>
          <w:tcPr>
            <w:tcW w:w="9213" w:type="dxa"/>
          </w:tcPr>
          <w:p w:rsidR="00706A41" w:rsidRPr="00270CA4" w:rsidRDefault="00706A41" w:rsidP="00C23813">
            <w:pPr>
              <w:tabs>
                <w:tab w:val="left" w:pos="6240"/>
              </w:tabs>
              <w:jc w:val="center"/>
              <w:rPr>
                <w:b/>
              </w:rPr>
            </w:pPr>
            <w:r w:rsidRPr="00270CA4">
              <w:rPr>
                <w:b/>
              </w:rPr>
              <w:t>2 четверть(28ч)</w:t>
            </w:r>
          </w:p>
          <w:p w:rsidR="00706A41" w:rsidRPr="00270CA4" w:rsidRDefault="00706A41" w:rsidP="00C23813">
            <w:pPr>
              <w:tabs>
                <w:tab w:val="left" w:pos="6240"/>
              </w:tabs>
              <w:jc w:val="center"/>
              <w:rPr>
                <w:b/>
              </w:rPr>
            </w:pPr>
            <w:r w:rsidRPr="00270CA4">
              <w:rPr>
                <w:b/>
              </w:rPr>
              <w:t>Сложение и вычитание(56ч)</w:t>
            </w:r>
          </w:p>
        </w:tc>
      </w:tr>
      <w:tr w:rsidR="00706A41" w:rsidRPr="00270CA4" w:rsidTr="00C23813">
        <w:tc>
          <w:tcPr>
            <w:tcW w:w="9213" w:type="dxa"/>
          </w:tcPr>
          <w:p w:rsidR="00706A41" w:rsidRPr="00270CA4" w:rsidRDefault="00706A41" w:rsidP="00C23813">
            <w:pPr>
              <w:tabs>
                <w:tab w:val="left" w:pos="6240"/>
              </w:tabs>
            </w:pPr>
            <w:r w:rsidRPr="00270CA4">
              <w:rPr>
                <w:color w:val="000000"/>
              </w:rPr>
              <w:t>1.Сложение и вычитание в случаях вида  ⁭ +1, ⁭- 1. Знаки «+»,«-», «=».</w:t>
            </w:r>
          </w:p>
        </w:tc>
      </w:tr>
      <w:tr w:rsidR="00706A41" w:rsidRPr="00270CA4" w:rsidTr="00C23813">
        <w:tc>
          <w:tcPr>
            <w:tcW w:w="9213" w:type="dxa"/>
          </w:tcPr>
          <w:p w:rsidR="00706A41" w:rsidRPr="00270CA4" w:rsidRDefault="00706A41" w:rsidP="00C23813">
            <w:pPr>
              <w:tabs>
                <w:tab w:val="left" w:pos="6240"/>
              </w:tabs>
            </w:pPr>
            <w:r w:rsidRPr="00270CA4">
              <w:rPr>
                <w:color w:val="000000"/>
              </w:rPr>
              <w:t>2.Сложение в случаях вида ⁭ +1+1. Сложение в случаях вида ⁭ -1-1.</w:t>
            </w:r>
          </w:p>
        </w:tc>
      </w:tr>
      <w:tr w:rsidR="00706A41" w:rsidRPr="00270CA4" w:rsidTr="00C23813">
        <w:tc>
          <w:tcPr>
            <w:tcW w:w="9213" w:type="dxa"/>
          </w:tcPr>
          <w:p w:rsidR="00706A41" w:rsidRPr="00270CA4" w:rsidRDefault="00706A41" w:rsidP="00C23813">
            <w:pPr>
              <w:tabs>
                <w:tab w:val="left" w:pos="6240"/>
              </w:tabs>
            </w:pPr>
            <w:r w:rsidRPr="00270CA4">
              <w:rPr>
                <w:color w:val="000000"/>
              </w:rPr>
              <w:t>3.Сложение и вычитание в случаях вида  ⁭ +2, ⁭- 2.</w:t>
            </w:r>
          </w:p>
        </w:tc>
      </w:tr>
      <w:tr w:rsidR="00706A41" w:rsidRPr="00270CA4" w:rsidTr="00C23813">
        <w:trPr>
          <w:trHeight w:val="725"/>
        </w:trPr>
        <w:tc>
          <w:tcPr>
            <w:tcW w:w="9213" w:type="dxa"/>
          </w:tcPr>
          <w:p w:rsidR="00706A41" w:rsidRPr="00270CA4" w:rsidRDefault="00706A41" w:rsidP="00C23813">
            <w:r w:rsidRPr="00270CA4">
              <w:t xml:space="preserve">4.Названия чисел при сложении (слагаемые, сумма). </w:t>
            </w:r>
          </w:p>
          <w:p w:rsidR="00706A41" w:rsidRPr="00270CA4" w:rsidRDefault="00706A41" w:rsidP="00C23813">
            <w:r w:rsidRPr="00270CA4">
              <w:t>Использование этих терминов при чтении записей</w:t>
            </w:r>
          </w:p>
        </w:tc>
      </w:tr>
      <w:tr w:rsidR="00706A41" w:rsidRPr="00270CA4" w:rsidTr="00C23813">
        <w:tc>
          <w:tcPr>
            <w:tcW w:w="9213" w:type="dxa"/>
          </w:tcPr>
          <w:p w:rsidR="00706A41" w:rsidRPr="00270CA4" w:rsidRDefault="00706A41" w:rsidP="00C23813">
            <w:r w:rsidRPr="00270CA4">
              <w:t>5.Задача. Структура задачи (условие, вопрос). Анализ задачи. Запись решения и ответа задачи.</w:t>
            </w:r>
          </w:p>
          <w:p w:rsidR="00706A41" w:rsidRPr="00270CA4" w:rsidRDefault="00706A41" w:rsidP="00C23813">
            <w:pPr>
              <w:tabs>
                <w:tab w:val="left" w:pos="6240"/>
              </w:tabs>
            </w:pPr>
          </w:p>
        </w:tc>
      </w:tr>
      <w:tr w:rsidR="00706A41" w:rsidRPr="00270CA4" w:rsidTr="00C23813">
        <w:tc>
          <w:tcPr>
            <w:tcW w:w="9213" w:type="dxa"/>
          </w:tcPr>
          <w:p w:rsidR="00706A41" w:rsidRPr="00270CA4" w:rsidRDefault="00706A41" w:rsidP="00C23813">
            <w:r w:rsidRPr="00270CA4">
              <w:t>6.Задачи, раскрывающие смысл арифметических действий сложение и вычитание.</w:t>
            </w:r>
          </w:p>
          <w:p w:rsidR="00706A41" w:rsidRPr="00270CA4" w:rsidRDefault="00706A41" w:rsidP="00C23813">
            <w:r w:rsidRPr="00270CA4">
              <w:t>7.Составление задач на сложение и вычитание по одному и тому же рисунку, по схематическому рисунку, по решению.</w:t>
            </w:r>
          </w:p>
        </w:tc>
      </w:tr>
      <w:tr w:rsidR="00706A41" w:rsidRPr="00270CA4" w:rsidTr="00C23813">
        <w:tc>
          <w:tcPr>
            <w:tcW w:w="9213" w:type="dxa"/>
          </w:tcPr>
          <w:p w:rsidR="00706A41" w:rsidRPr="00270CA4" w:rsidRDefault="00706A41" w:rsidP="00C23813">
            <w:pPr>
              <w:tabs>
                <w:tab w:val="left" w:pos="6240"/>
              </w:tabs>
            </w:pPr>
            <w:r w:rsidRPr="00270CA4">
              <w:rPr>
                <w:color w:val="000000"/>
              </w:rPr>
              <w:t>8.Таблицы сложения и вычитания для случаев вида ⁭ ± 2. Составление и заучивание таблиц.</w:t>
            </w:r>
          </w:p>
        </w:tc>
      </w:tr>
      <w:tr w:rsidR="00706A41" w:rsidRPr="00270CA4" w:rsidTr="00C23813">
        <w:tc>
          <w:tcPr>
            <w:tcW w:w="9213" w:type="dxa"/>
          </w:tcPr>
          <w:p w:rsidR="00706A41" w:rsidRPr="00270CA4" w:rsidRDefault="00706A41" w:rsidP="00C23813">
            <w:pPr>
              <w:tabs>
                <w:tab w:val="left" w:pos="6240"/>
              </w:tabs>
            </w:pPr>
            <w:r w:rsidRPr="00270CA4">
              <w:rPr>
                <w:color w:val="000000"/>
              </w:rPr>
              <w:t>9.Присчитывание и отсчитывание по 2.</w:t>
            </w:r>
          </w:p>
        </w:tc>
      </w:tr>
      <w:tr w:rsidR="00706A41" w:rsidRPr="00270CA4" w:rsidTr="00C23813">
        <w:tc>
          <w:tcPr>
            <w:tcW w:w="9213" w:type="dxa"/>
          </w:tcPr>
          <w:p w:rsidR="00706A41" w:rsidRPr="00270CA4" w:rsidRDefault="00706A41" w:rsidP="00C23813">
            <w:pPr>
              <w:tabs>
                <w:tab w:val="left" w:pos="6240"/>
              </w:tabs>
            </w:pPr>
            <w:r w:rsidRPr="00270CA4">
              <w:rPr>
                <w:color w:val="000000"/>
              </w:rPr>
              <w:t>10.Задачи на увеличение (уменьшение) числа на несколько единиц.</w:t>
            </w:r>
          </w:p>
        </w:tc>
      </w:tr>
      <w:tr w:rsidR="00706A41" w:rsidRPr="00270CA4" w:rsidTr="00C23813">
        <w:tc>
          <w:tcPr>
            <w:tcW w:w="9213" w:type="dxa"/>
          </w:tcPr>
          <w:p w:rsidR="00706A41" w:rsidRPr="00270CA4" w:rsidRDefault="00706A41" w:rsidP="00C23813">
            <w:pPr>
              <w:tabs>
                <w:tab w:val="left" w:pos="6240"/>
              </w:tabs>
            </w:pPr>
            <w:r w:rsidRPr="00270CA4">
              <w:rPr>
                <w:color w:val="000000"/>
              </w:rPr>
              <w:t>11.Закрепление изученного материала. Проверка знаний.</w:t>
            </w:r>
          </w:p>
        </w:tc>
      </w:tr>
      <w:tr w:rsidR="00706A41" w:rsidRPr="00270CA4" w:rsidTr="00C23813">
        <w:tc>
          <w:tcPr>
            <w:tcW w:w="9213" w:type="dxa"/>
          </w:tcPr>
          <w:p w:rsidR="00706A41" w:rsidRPr="00270CA4" w:rsidRDefault="00706A41" w:rsidP="00C23813">
            <w:pPr>
              <w:tabs>
                <w:tab w:val="left" w:pos="6240"/>
              </w:tabs>
            </w:pPr>
            <w:r w:rsidRPr="00270CA4">
              <w:rPr>
                <w:color w:val="000000"/>
              </w:rPr>
              <w:t>12.Сложение и вычитание в случаях вида  ⁭ +3, ⁭- 3.</w:t>
            </w:r>
          </w:p>
        </w:tc>
      </w:tr>
      <w:tr w:rsidR="00706A41" w:rsidRPr="00270CA4" w:rsidTr="00C23813">
        <w:tc>
          <w:tcPr>
            <w:tcW w:w="9213" w:type="dxa"/>
          </w:tcPr>
          <w:p w:rsidR="00706A41" w:rsidRPr="00270CA4" w:rsidRDefault="00706A41" w:rsidP="00C23813">
            <w:r w:rsidRPr="00270CA4">
              <w:t>13.Текстовая задача: дополнение условия недостающими данными или вопросом, решение задач</w:t>
            </w:r>
            <w:r w:rsidRPr="00270CA4">
              <w:rPr>
                <w:color w:val="000000"/>
              </w:rPr>
              <w:t>.</w:t>
            </w:r>
            <w:r w:rsidRPr="00270CA4">
              <w:t xml:space="preserve"> «Странички для любознательных» — задания творческого и поискового характера: классификация объектов по заданному условию; задания с высказываниями, содержащими логические связки «все», «если…, то…», логические задачи.</w:t>
            </w:r>
          </w:p>
        </w:tc>
      </w:tr>
      <w:tr w:rsidR="00706A41" w:rsidRPr="00270CA4" w:rsidTr="00C23813">
        <w:tc>
          <w:tcPr>
            <w:tcW w:w="9213" w:type="dxa"/>
          </w:tcPr>
          <w:p w:rsidR="00706A41" w:rsidRPr="00270CA4" w:rsidRDefault="00706A41" w:rsidP="00C23813">
            <w:pPr>
              <w:tabs>
                <w:tab w:val="left" w:pos="6240"/>
              </w:tabs>
            </w:pPr>
            <w:r w:rsidRPr="00270CA4">
              <w:rPr>
                <w:color w:val="000000"/>
              </w:rPr>
              <w:t>14.Повторение текстовых задач.</w:t>
            </w:r>
          </w:p>
        </w:tc>
      </w:tr>
      <w:tr w:rsidR="00706A41" w:rsidRPr="00270CA4" w:rsidTr="00C23813">
        <w:tc>
          <w:tcPr>
            <w:tcW w:w="9213" w:type="dxa"/>
          </w:tcPr>
          <w:p w:rsidR="00706A41" w:rsidRPr="00270CA4" w:rsidRDefault="00706A41" w:rsidP="00C23813">
            <w:pPr>
              <w:tabs>
                <w:tab w:val="left" w:pos="6240"/>
              </w:tabs>
            </w:pPr>
            <w:r w:rsidRPr="00270CA4">
              <w:rPr>
                <w:color w:val="000000"/>
              </w:rPr>
              <w:t>15.Составление и заучивание таблицы.</w:t>
            </w:r>
          </w:p>
        </w:tc>
      </w:tr>
      <w:tr w:rsidR="00706A41" w:rsidRPr="00270CA4" w:rsidTr="00C23813">
        <w:tc>
          <w:tcPr>
            <w:tcW w:w="9213" w:type="dxa"/>
          </w:tcPr>
          <w:p w:rsidR="00706A41" w:rsidRPr="00270CA4" w:rsidRDefault="00706A41" w:rsidP="00C23813">
            <w:pPr>
              <w:tabs>
                <w:tab w:val="left" w:pos="6240"/>
              </w:tabs>
            </w:pPr>
            <w:r w:rsidRPr="00270CA4">
              <w:rPr>
                <w:color w:val="000000"/>
              </w:rPr>
              <w:t>16.Сложение и соответствующие случаи состава чисел.</w:t>
            </w:r>
          </w:p>
        </w:tc>
      </w:tr>
      <w:tr w:rsidR="00706A41" w:rsidRPr="00270CA4" w:rsidTr="00C23813">
        <w:tc>
          <w:tcPr>
            <w:tcW w:w="9213" w:type="dxa"/>
          </w:tcPr>
          <w:p w:rsidR="00706A41" w:rsidRPr="00270CA4" w:rsidRDefault="00706A41" w:rsidP="00C23813">
            <w:pPr>
              <w:tabs>
                <w:tab w:val="left" w:pos="6240"/>
              </w:tabs>
            </w:pPr>
            <w:r w:rsidRPr="00270CA4">
              <w:rPr>
                <w:color w:val="000000"/>
              </w:rPr>
              <w:t>17.Решение задач разного вида.</w:t>
            </w:r>
          </w:p>
        </w:tc>
      </w:tr>
      <w:tr w:rsidR="00706A41" w:rsidRPr="00270CA4" w:rsidTr="00C23813">
        <w:tc>
          <w:tcPr>
            <w:tcW w:w="9213" w:type="dxa"/>
          </w:tcPr>
          <w:p w:rsidR="00706A41" w:rsidRPr="00270CA4" w:rsidRDefault="00706A41" w:rsidP="00C23813">
            <w:pPr>
              <w:tabs>
                <w:tab w:val="left" w:pos="6240"/>
              </w:tabs>
            </w:pPr>
            <w:r w:rsidRPr="00270CA4">
              <w:rPr>
                <w:color w:val="000000"/>
              </w:rPr>
              <w:t>18.Закрепление « Сложение и вычитание в случаях вида  ⁭ +3, ⁭- 3».</w:t>
            </w:r>
          </w:p>
        </w:tc>
      </w:tr>
      <w:tr w:rsidR="00706A41" w:rsidRPr="00270CA4" w:rsidTr="00C23813">
        <w:tc>
          <w:tcPr>
            <w:tcW w:w="9213" w:type="dxa"/>
          </w:tcPr>
          <w:p w:rsidR="00706A41" w:rsidRPr="00270CA4" w:rsidRDefault="00706A41" w:rsidP="00C23813">
            <w:pPr>
              <w:tabs>
                <w:tab w:val="left" w:pos="6240"/>
              </w:tabs>
            </w:pPr>
            <w:r w:rsidRPr="00270CA4">
              <w:t>19.Закрепление по теме «Прибавить и вычесть 3». Решение текстовых задач.</w:t>
            </w:r>
          </w:p>
        </w:tc>
      </w:tr>
      <w:tr w:rsidR="00706A41" w:rsidRPr="00270CA4" w:rsidTr="00C23813">
        <w:tc>
          <w:tcPr>
            <w:tcW w:w="9213" w:type="dxa"/>
          </w:tcPr>
          <w:p w:rsidR="00706A41" w:rsidRPr="00270CA4" w:rsidRDefault="00706A41" w:rsidP="00C23813">
            <w:pPr>
              <w:tabs>
                <w:tab w:val="left" w:pos="6240"/>
              </w:tabs>
            </w:pPr>
            <w:r w:rsidRPr="00270CA4">
              <w:t>20.Сложение и  соответствующие случаи состава чисел.</w:t>
            </w:r>
          </w:p>
        </w:tc>
      </w:tr>
      <w:tr w:rsidR="00706A41" w:rsidRPr="00270CA4" w:rsidTr="00C23813">
        <w:tc>
          <w:tcPr>
            <w:tcW w:w="9213" w:type="dxa"/>
          </w:tcPr>
          <w:p w:rsidR="00706A41" w:rsidRPr="00270CA4" w:rsidRDefault="00706A41" w:rsidP="00C23813">
            <w:pPr>
              <w:tabs>
                <w:tab w:val="left" w:pos="6240"/>
              </w:tabs>
            </w:pPr>
            <w:r w:rsidRPr="00270CA4">
              <w:t>21.Решение задач.</w:t>
            </w:r>
          </w:p>
        </w:tc>
      </w:tr>
      <w:tr w:rsidR="00706A41" w:rsidRPr="00270CA4" w:rsidTr="00C23813">
        <w:tc>
          <w:tcPr>
            <w:tcW w:w="9213" w:type="dxa"/>
          </w:tcPr>
          <w:p w:rsidR="00706A41" w:rsidRPr="00270CA4" w:rsidRDefault="00706A41" w:rsidP="00C23813">
            <w:pPr>
              <w:tabs>
                <w:tab w:val="left" w:pos="6240"/>
              </w:tabs>
            </w:pPr>
            <w:r w:rsidRPr="00270CA4">
              <w:t>22.Закрепление изученного материала.</w:t>
            </w:r>
          </w:p>
        </w:tc>
      </w:tr>
      <w:tr w:rsidR="00706A41" w:rsidRPr="00270CA4" w:rsidTr="00C23813">
        <w:tc>
          <w:tcPr>
            <w:tcW w:w="9213" w:type="dxa"/>
          </w:tcPr>
          <w:p w:rsidR="00706A41" w:rsidRPr="00270CA4" w:rsidRDefault="00706A41" w:rsidP="00C23813">
            <w:pPr>
              <w:tabs>
                <w:tab w:val="left" w:pos="6240"/>
              </w:tabs>
            </w:pPr>
            <w:r w:rsidRPr="00270CA4">
              <w:t>23.Закрепление изученного материала по теме  «Прибавить и вычесть число 3».</w:t>
            </w:r>
          </w:p>
        </w:tc>
      </w:tr>
      <w:tr w:rsidR="00706A41" w:rsidRPr="00270CA4" w:rsidTr="00C23813">
        <w:tc>
          <w:tcPr>
            <w:tcW w:w="9213" w:type="dxa"/>
          </w:tcPr>
          <w:p w:rsidR="00706A41" w:rsidRPr="00270CA4" w:rsidRDefault="00706A41" w:rsidP="00C23813">
            <w:pPr>
              <w:tabs>
                <w:tab w:val="left" w:pos="6240"/>
              </w:tabs>
            </w:pPr>
            <w:r w:rsidRPr="00270CA4">
              <w:t>24.Закрепление изученного материала. Проверка знаний.</w:t>
            </w:r>
          </w:p>
        </w:tc>
      </w:tr>
      <w:tr w:rsidR="00706A41" w:rsidRPr="00270CA4" w:rsidTr="00C23813">
        <w:tc>
          <w:tcPr>
            <w:tcW w:w="9213" w:type="dxa"/>
          </w:tcPr>
          <w:p w:rsidR="00706A41" w:rsidRPr="00270CA4" w:rsidRDefault="00706A41" w:rsidP="00C23813">
            <w:pPr>
              <w:tabs>
                <w:tab w:val="left" w:pos="6240"/>
              </w:tabs>
            </w:pPr>
            <w:r w:rsidRPr="00270CA4">
              <w:t>25.Работа над ошибками. Обобщение.</w:t>
            </w:r>
          </w:p>
        </w:tc>
      </w:tr>
      <w:tr w:rsidR="00706A41" w:rsidRPr="00270CA4" w:rsidTr="00C23813">
        <w:tc>
          <w:tcPr>
            <w:tcW w:w="9213" w:type="dxa"/>
          </w:tcPr>
          <w:p w:rsidR="00706A41" w:rsidRPr="00270CA4" w:rsidRDefault="00706A41" w:rsidP="00C23813">
            <w:pPr>
              <w:tabs>
                <w:tab w:val="left" w:pos="6240"/>
              </w:tabs>
            </w:pPr>
            <w:r w:rsidRPr="00270CA4">
              <w:rPr>
                <w:color w:val="000000"/>
              </w:rPr>
              <w:t>26.Повторение решение  задач.</w:t>
            </w:r>
          </w:p>
        </w:tc>
      </w:tr>
      <w:tr w:rsidR="00706A41" w:rsidRPr="00270CA4" w:rsidTr="00C23813">
        <w:tc>
          <w:tcPr>
            <w:tcW w:w="9213" w:type="dxa"/>
          </w:tcPr>
          <w:p w:rsidR="00706A41" w:rsidRPr="00270CA4" w:rsidRDefault="00706A41" w:rsidP="00C23813">
            <w:pPr>
              <w:tabs>
                <w:tab w:val="left" w:pos="6240"/>
              </w:tabs>
            </w:pPr>
            <w:r w:rsidRPr="00270CA4">
              <w:rPr>
                <w:color w:val="000000"/>
              </w:rPr>
              <w:t>27.Повторение состава чисел.</w:t>
            </w:r>
          </w:p>
        </w:tc>
      </w:tr>
      <w:tr w:rsidR="00706A41" w:rsidRPr="00270CA4" w:rsidTr="00C23813">
        <w:tc>
          <w:tcPr>
            <w:tcW w:w="9213" w:type="dxa"/>
          </w:tcPr>
          <w:p w:rsidR="00706A41" w:rsidRPr="00270CA4" w:rsidRDefault="00706A41" w:rsidP="00C23813">
            <w:r w:rsidRPr="00270CA4">
              <w:t xml:space="preserve">28.Проверочная работа «Проверим себя и оценим свои достижения» (тестовая форма). Анализ результатов. </w:t>
            </w:r>
          </w:p>
          <w:p w:rsidR="00706A41" w:rsidRPr="00270CA4" w:rsidRDefault="00706A41" w:rsidP="00C23813">
            <w:pPr>
              <w:tabs>
                <w:tab w:val="left" w:pos="6240"/>
              </w:tabs>
            </w:pPr>
          </w:p>
        </w:tc>
      </w:tr>
      <w:tr w:rsidR="00706A41" w:rsidRPr="00270CA4" w:rsidTr="00C23813">
        <w:tc>
          <w:tcPr>
            <w:tcW w:w="9213" w:type="dxa"/>
          </w:tcPr>
          <w:p w:rsidR="00706A41" w:rsidRPr="00270CA4" w:rsidRDefault="00706A41" w:rsidP="00C23813">
            <w:r w:rsidRPr="00270CA4">
              <w:t xml:space="preserve">29.Повторение пройденного «Что узнали. Чему </w:t>
            </w:r>
          </w:p>
          <w:p w:rsidR="00706A41" w:rsidRPr="00270CA4" w:rsidRDefault="00706A41" w:rsidP="00C23813">
            <w:pPr>
              <w:tabs>
                <w:tab w:val="left" w:pos="6240"/>
              </w:tabs>
            </w:pPr>
            <w:r w:rsidRPr="00270CA4">
              <w:t>научились»</w:t>
            </w:r>
          </w:p>
        </w:tc>
      </w:tr>
      <w:tr w:rsidR="00706A41" w:rsidRPr="00270CA4" w:rsidTr="00C23813">
        <w:tc>
          <w:tcPr>
            <w:tcW w:w="9213" w:type="dxa"/>
          </w:tcPr>
          <w:p w:rsidR="00706A41" w:rsidRPr="00270CA4" w:rsidRDefault="00706A41" w:rsidP="00C23813">
            <w:pPr>
              <w:tabs>
                <w:tab w:val="left" w:pos="6240"/>
              </w:tabs>
              <w:jc w:val="center"/>
              <w:rPr>
                <w:b/>
              </w:rPr>
            </w:pPr>
            <w:r w:rsidRPr="00270CA4">
              <w:rPr>
                <w:b/>
              </w:rPr>
              <w:t>3 четверть (36ч)</w:t>
            </w:r>
          </w:p>
        </w:tc>
      </w:tr>
      <w:tr w:rsidR="00706A41" w:rsidRPr="00270CA4" w:rsidTr="00C23813">
        <w:tc>
          <w:tcPr>
            <w:tcW w:w="9213" w:type="dxa"/>
          </w:tcPr>
          <w:p w:rsidR="00706A41" w:rsidRPr="00270CA4" w:rsidRDefault="00706A41" w:rsidP="00C23813">
            <w:pPr>
              <w:tabs>
                <w:tab w:val="left" w:pos="6240"/>
              </w:tabs>
            </w:pPr>
            <w:r w:rsidRPr="00270CA4">
              <w:rPr>
                <w:color w:val="000000"/>
              </w:rPr>
              <w:t>30.Повторение сложения и вычитания ±1, 2, 3.</w:t>
            </w:r>
          </w:p>
        </w:tc>
      </w:tr>
      <w:tr w:rsidR="00706A41" w:rsidRPr="00270CA4" w:rsidTr="00C23813">
        <w:trPr>
          <w:trHeight w:val="407"/>
        </w:trPr>
        <w:tc>
          <w:tcPr>
            <w:tcW w:w="9213" w:type="dxa"/>
          </w:tcPr>
          <w:p w:rsidR="00706A41" w:rsidRPr="00270CA4" w:rsidRDefault="00706A41" w:rsidP="00C23813">
            <w:pPr>
              <w:tabs>
                <w:tab w:val="left" w:pos="6240"/>
              </w:tabs>
            </w:pPr>
            <w:r w:rsidRPr="00270CA4">
              <w:rPr>
                <w:color w:val="000000"/>
              </w:rPr>
              <w:t>31.Задачи на увеличение и  уменьшение числа на несколько единиц.</w:t>
            </w:r>
          </w:p>
        </w:tc>
      </w:tr>
      <w:tr w:rsidR="00706A41" w:rsidRPr="00270CA4" w:rsidTr="00C23813">
        <w:tc>
          <w:tcPr>
            <w:tcW w:w="9213" w:type="dxa"/>
          </w:tcPr>
          <w:p w:rsidR="00706A41" w:rsidRPr="00270CA4" w:rsidRDefault="00706A41" w:rsidP="00C23813">
            <w:pPr>
              <w:tabs>
                <w:tab w:val="left" w:pos="6240"/>
              </w:tabs>
            </w:pPr>
            <w:r w:rsidRPr="00270CA4">
              <w:rPr>
                <w:color w:val="000000"/>
              </w:rPr>
              <w:t>32.« Сложение и вычитание в случаях вида  ⁭ +4, ⁭- 4».</w:t>
            </w:r>
          </w:p>
        </w:tc>
      </w:tr>
      <w:tr w:rsidR="00706A41" w:rsidRPr="00270CA4" w:rsidTr="00C23813">
        <w:tc>
          <w:tcPr>
            <w:tcW w:w="9213" w:type="dxa"/>
          </w:tcPr>
          <w:p w:rsidR="00706A41" w:rsidRPr="00270CA4" w:rsidRDefault="00706A41" w:rsidP="00C23813">
            <w:pPr>
              <w:tabs>
                <w:tab w:val="left" w:pos="6240"/>
              </w:tabs>
            </w:pPr>
            <w:r w:rsidRPr="00270CA4">
              <w:rPr>
                <w:color w:val="000000"/>
              </w:rPr>
              <w:t>33.Закрепление знаний таблиц сложения и вычитания ± 4.</w:t>
            </w:r>
          </w:p>
        </w:tc>
      </w:tr>
      <w:tr w:rsidR="00706A41" w:rsidRPr="00270CA4" w:rsidTr="00C23813">
        <w:tc>
          <w:tcPr>
            <w:tcW w:w="9213" w:type="dxa"/>
          </w:tcPr>
          <w:p w:rsidR="00706A41" w:rsidRPr="00270CA4" w:rsidRDefault="00706A41" w:rsidP="00C23813">
            <w:pPr>
              <w:tabs>
                <w:tab w:val="left" w:pos="6240"/>
              </w:tabs>
            </w:pPr>
            <w:r w:rsidRPr="00270CA4">
              <w:rPr>
                <w:color w:val="000000"/>
              </w:rPr>
              <w:t>34.Задачи на разностное сравнение чисел.</w:t>
            </w:r>
          </w:p>
        </w:tc>
      </w:tr>
      <w:tr w:rsidR="00706A41" w:rsidRPr="00270CA4" w:rsidTr="00C23813">
        <w:tc>
          <w:tcPr>
            <w:tcW w:w="9213" w:type="dxa"/>
          </w:tcPr>
          <w:p w:rsidR="00706A41" w:rsidRPr="00270CA4" w:rsidRDefault="00706A41" w:rsidP="00C23813">
            <w:pPr>
              <w:tabs>
                <w:tab w:val="left" w:pos="6240"/>
              </w:tabs>
            </w:pPr>
            <w:r w:rsidRPr="00270CA4">
              <w:rPr>
                <w:color w:val="000000"/>
              </w:rPr>
              <w:t>35.Решение задач.</w:t>
            </w:r>
          </w:p>
        </w:tc>
      </w:tr>
      <w:tr w:rsidR="00706A41" w:rsidRPr="00270CA4" w:rsidTr="00C23813">
        <w:tc>
          <w:tcPr>
            <w:tcW w:w="9213" w:type="dxa"/>
          </w:tcPr>
          <w:p w:rsidR="00706A41" w:rsidRPr="00270CA4" w:rsidRDefault="00706A41" w:rsidP="00C23813">
            <w:pPr>
              <w:tabs>
                <w:tab w:val="left" w:pos="6240"/>
              </w:tabs>
            </w:pPr>
            <w:r w:rsidRPr="00270CA4">
              <w:rPr>
                <w:color w:val="000000"/>
              </w:rPr>
              <w:t>36.Составление и заучивание таблицы ± 4.</w:t>
            </w:r>
          </w:p>
        </w:tc>
      </w:tr>
      <w:tr w:rsidR="00706A41" w:rsidRPr="00270CA4" w:rsidTr="00C23813">
        <w:tc>
          <w:tcPr>
            <w:tcW w:w="9213" w:type="dxa"/>
          </w:tcPr>
          <w:p w:rsidR="00706A41" w:rsidRPr="00270CA4" w:rsidRDefault="00706A41" w:rsidP="00C23813">
            <w:pPr>
              <w:rPr>
                <w:color w:val="000000"/>
              </w:rPr>
            </w:pPr>
            <w:r w:rsidRPr="00270CA4">
              <w:rPr>
                <w:color w:val="000000"/>
              </w:rPr>
              <w:t>37.Закрепление состава чисел</w:t>
            </w:r>
          </w:p>
          <w:p w:rsidR="00706A41" w:rsidRPr="00270CA4" w:rsidRDefault="00706A41" w:rsidP="00C23813">
            <w:pPr>
              <w:tabs>
                <w:tab w:val="left" w:pos="6240"/>
              </w:tabs>
            </w:pPr>
            <w:r w:rsidRPr="00270CA4">
              <w:rPr>
                <w:color w:val="000000"/>
              </w:rPr>
              <w:t xml:space="preserve"> ± 1,2,3,4.</w:t>
            </w:r>
          </w:p>
        </w:tc>
      </w:tr>
      <w:tr w:rsidR="00706A41" w:rsidRPr="00270CA4" w:rsidTr="00C23813">
        <w:tc>
          <w:tcPr>
            <w:tcW w:w="9213" w:type="dxa"/>
          </w:tcPr>
          <w:p w:rsidR="00706A41" w:rsidRPr="00270CA4" w:rsidRDefault="00706A41" w:rsidP="00C23813">
            <w:pPr>
              <w:tabs>
                <w:tab w:val="left" w:pos="6240"/>
              </w:tabs>
            </w:pPr>
            <w:r w:rsidRPr="00270CA4">
              <w:rPr>
                <w:color w:val="000000"/>
              </w:rPr>
              <w:t>38.Перестановка слагаемых.</w:t>
            </w:r>
          </w:p>
        </w:tc>
      </w:tr>
      <w:tr w:rsidR="00706A41" w:rsidRPr="00270CA4" w:rsidTr="00C23813">
        <w:tc>
          <w:tcPr>
            <w:tcW w:w="9213" w:type="dxa"/>
          </w:tcPr>
          <w:p w:rsidR="00706A41" w:rsidRPr="00270CA4" w:rsidRDefault="00706A41" w:rsidP="00C23813">
            <w:pPr>
              <w:rPr>
                <w:color w:val="000000"/>
              </w:rPr>
            </w:pPr>
            <w:r w:rsidRPr="00270CA4">
              <w:rPr>
                <w:color w:val="000000"/>
              </w:rPr>
              <w:t>39.Перестановка слагаемых и её применение для случаев вида.</w:t>
            </w:r>
          </w:p>
          <w:p w:rsidR="00706A41" w:rsidRPr="00270CA4" w:rsidRDefault="00706A41" w:rsidP="00C23813">
            <w:pPr>
              <w:tabs>
                <w:tab w:val="left" w:pos="6240"/>
              </w:tabs>
            </w:pPr>
            <w:r w:rsidRPr="00270CA4">
              <w:rPr>
                <w:color w:val="000000"/>
              </w:rPr>
              <w:t>⁭ +5,6,7,8,9.</w:t>
            </w:r>
          </w:p>
        </w:tc>
      </w:tr>
      <w:tr w:rsidR="00706A41" w:rsidRPr="00270CA4" w:rsidTr="00C23813">
        <w:tc>
          <w:tcPr>
            <w:tcW w:w="9213" w:type="dxa"/>
          </w:tcPr>
          <w:p w:rsidR="00706A41" w:rsidRPr="00270CA4" w:rsidRDefault="00706A41" w:rsidP="00C23813">
            <w:pPr>
              <w:tabs>
                <w:tab w:val="left" w:pos="6240"/>
              </w:tabs>
            </w:pPr>
            <w:r w:rsidRPr="00270CA4">
              <w:rPr>
                <w:color w:val="000000"/>
              </w:rPr>
              <w:t>40.Составление и заучивание таблицы ⁭ +5,6,7,8,9.</w:t>
            </w:r>
          </w:p>
        </w:tc>
      </w:tr>
      <w:tr w:rsidR="00706A41" w:rsidRPr="00270CA4" w:rsidTr="00C23813">
        <w:tc>
          <w:tcPr>
            <w:tcW w:w="9213" w:type="dxa"/>
          </w:tcPr>
          <w:p w:rsidR="00706A41" w:rsidRPr="00270CA4" w:rsidRDefault="00706A41" w:rsidP="00C23813">
            <w:pPr>
              <w:tabs>
                <w:tab w:val="left" w:pos="6240"/>
              </w:tabs>
            </w:pPr>
            <w:r w:rsidRPr="00270CA4">
              <w:rPr>
                <w:color w:val="000000"/>
              </w:rPr>
              <w:t>41.Состав чисел в пределах 10.</w:t>
            </w:r>
          </w:p>
        </w:tc>
      </w:tr>
      <w:tr w:rsidR="00706A41" w:rsidRPr="00270CA4" w:rsidTr="00C23813">
        <w:tc>
          <w:tcPr>
            <w:tcW w:w="9213" w:type="dxa"/>
          </w:tcPr>
          <w:p w:rsidR="00706A41" w:rsidRPr="00270CA4" w:rsidRDefault="00706A41" w:rsidP="00C23813">
            <w:pPr>
              <w:tabs>
                <w:tab w:val="left" w:pos="6240"/>
              </w:tabs>
            </w:pPr>
            <w:r w:rsidRPr="00270CA4">
              <w:rPr>
                <w:color w:val="000000"/>
              </w:rPr>
              <w:t>42.Закрепление состава чисел в пределах 10.</w:t>
            </w:r>
          </w:p>
        </w:tc>
      </w:tr>
      <w:tr w:rsidR="00706A41" w:rsidRPr="00270CA4" w:rsidTr="00C23813">
        <w:tc>
          <w:tcPr>
            <w:tcW w:w="9213" w:type="dxa"/>
          </w:tcPr>
          <w:p w:rsidR="00706A41" w:rsidRPr="00270CA4" w:rsidRDefault="00706A41" w:rsidP="00C23813">
            <w:pPr>
              <w:tabs>
                <w:tab w:val="left" w:pos="6240"/>
              </w:tabs>
            </w:pPr>
            <w:r w:rsidRPr="00270CA4">
              <w:rPr>
                <w:color w:val="000000"/>
              </w:rPr>
              <w:t>42.Проверочная работа «Состав чисел в пределах  10».</w:t>
            </w:r>
          </w:p>
        </w:tc>
      </w:tr>
      <w:tr w:rsidR="00706A41" w:rsidRPr="00270CA4" w:rsidTr="00C23813">
        <w:tc>
          <w:tcPr>
            <w:tcW w:w="9213" w:type="dxa"/>
          </w:tcPr>
          <w:p w:rsidR="00706A41" w:rsidRPr="00270CA4" w:rsidRDefault="00706A41" w:rsidP="00C23813">
            <w:pPr>
              <w:tabs>
                <w:tab w:val="left" w:pos="6240"/>
              </w:tabs>
            </w:pPr>
            <w:r w:rsidRPr="00270CA4">
              <w:rPr>
                <w:color w:val="000000"/>
              </w:rPr>
              <w:t>43.Повторение  таблицы сложения ⁭ +5,6,7,8,9.</w:t>
            </w:r>
          </w:p>
        </w:tc>
      </w:tr>
      <w:tr w:rsidR="00706A41" w:rsidRPr="00270CA4" w:rsidTr="00C23813">
        <w:tc>
          <w:tcPr>
            <w:tcW w:w="9213" w:type="dxa"/>
          </w:tcPr>
          <w:p w:rsidR="00706A41" w:rsidRPr="00270CA4" w:rsidRDefault="00706A41" w:rsidP="00C23813">
            <w:pPr>
              <w:tabs>
                <w:tab w:val="left" w:pos="6240"/>
              </w:tabs>
            </w:pPr>
            <w:r w:rsidRPr="00270CA4">
              <w:rPr>
                <w:color w:val="000000"/>
              </w:rPr>
              <w:t>44.Повторение. Проверочная работа по теме:« Таблица сложения ⁭ +5,6,7,8,9.»</w:t>
            </w:r>
          </w:p>
        </w:tc>
      </w:tr>
      <w:tr w:rsidR="00706A41" w:rsidRPr="00270CA4" w:rsidTr="00C23813">
        <w:tc>
          <w:tcPr>
            <w:tcW w:w="9213" w:type="dxa"/>
          </w:tcPr>
          <w:p w:rsidR="00706A41" w:rsidRPr="00270CA4" w:rsidRDefault="00706A41" w:rsidP="00C23813">
            <w:pPr>
              <w:tabs>
                <w:tab w:val="left" w:pos="6240"/>
              </w:tabs>
            </w:pPr>
            <w:r w:rsidRPr="00270CA4">
              <w:rPr>
                <w:color w:val="000000"/>
              </w:rPr>
              <w:t>45.Связь между суммой и слагаемыми.</w:t>
            </w:r>
          </w:p>
        </w:tc>
      </w:tr>
      <w:tr w:rsidR="00706A41" w:rsidRPr="00270CA4" w:rsidTr="00C23813">
        <w:tc>
          <w:tcPr>
            <w:tcW w:w="9213" w:type="dxa"/>
          </w:tcPr>
          <w:p w:rsidR="00706A41" w:rsidRPr="00270CA4" w:rsidRDefault="00706A41" w:rsidP="00C23813">
            <w:pPr>
              <w:tabs>
                <w:tab w:val="left" w:pos="6240"/>
              </w:tabs>
            </w:pPr>
            <w:r w:rsidRPr="00270CA4">
              <w:rPr>
                <w:color w:val="000000"/>
              </w:rPr>
              <w:t>46.Повторение взаимосвязи сложения и вычитания.</w:t>
            </w:r>
          </w:p>
        </w:tc>
      </w:tr>
      <w:tr w:rsidR="00706A41" w:rsidRPr="00270CA4" w:rsidTr="00C23813">
        <w:tc>
          <w:tcPr>
            <w:tcW w:w="9213" w:type="dxa"/>
          </w:tcPr>
          <w:p w:rsidR="00706A41" w:rsidRPr="00270CA4" w:rsidRDefault="00706A41" w:rsidP="00C23813">
            <w:pPr>
              <w:tabs>
                <w:tab w:val="left" w:pos="6240"/>
              </w:tabs>
            </w:pPr>
            <w:r w:rsidRPr="00270CA4">
              <w:rPr>
                <w:color w:val="000000"/>
              </w:rPr>
              <w:t>47.Решение задач нового вида.</w:t>
            </w:r>
          </w:p>
        </w:tc>
      </w:tr>
      <w:tr w:rsidR="00706A41" w:rsidRPr="00270CA4" w:rsidTr="00C23813">
        <w:tc>
          <w:tcPr>
            <w:tcW w:w="9213" w:type="dxa"/>
          </w:tcPr>
          <w:p w:rsidR="00706A41" w:rsidRPr="00270CA4" w:rsidRDefault="00706A41" w:rsidP="00C23813">
            <w:pPr>
              <w:tabs>
                <w:tab w:val="left" w:pos="6240"/>
              </w:tabs>
            </w:pPr>
            <w:r w:rsidRPr="00270CA4">
              <w:rPr>
                <w:color w:val="000000"/>
              </w:rPr>
              <w:t>48.Уменьшаемое. Вычитаемое. Разность.</w:t>
            </w:r>
          </w:p>
        </w:tc>
      </w:tr>
      <w:tr w:rsidR="00706A41" w:rsidRPr="00270CA4" w:rsidTr="00C23813">
        <w:tc>
          <w:tcPr>
            <w:tcW w:w="9213" w:type="dxa"/>
          </w:tcPr>
          <w:p w:rsidR="00706A41" w:rsidRPr="00270CA4" w:rsidRDefault="00706A41" w:rsidP="00C23813">
            <w:pPr>
              <w:rPr>
                <w:color w:val="000000"/>
              </w:rPr>
            </w:pPr>
            <w:r w:rsidRPr="00270CA4">
              <w:rPr>
                <w:color w:val="000000"/>
              </w:rPr>
              <w:t xml:space="preserve">49.Вычитание в случаях вида: </w:t>
            </w:r>
          </w:p>
          <w:p w:rsidR="00706A41" w:rsidRPr="00270CA4" w:rsidRDefault="00706A41" w:rsidP="00C23813">
            <w:pPr>
              <w:tabs>
                <w:tab w:val="left" w:pos="6240"/>
              </w:tabs>
            </w:pPr>
            <w:r w:rsidRPr="00270CA4">
              <w:rPr>
                <w:color w:val="000000"/>
              </w:rPr>
              <w:t>6 - ⁭, 7 - ⁭. Состав чисел 6, 7.</w:t>
            </w:r>
          </w:p>
        </w:tc>
      </w:tr>
      <w:tr w:rsidR="00706A41" w:rsidRPr="00270CA4" w:rsidTr="00C23813">
        <w:tc>
          <w:tcPr>
            <w:tcW w:w="9213" w:type="dxa"/>
          </w:tcPr>
          <w:p w:rsidR="00706A41" w:rsidRPr="00270CA4" w:rsidRDefault="00706A41" w:rsidP="00C23813">
            <w:pPr>
              <w:tabs>
                <w:tab w:val="left" w:pos="6240"/>
              </w:tabs>
            </w:pPr>
            <w:r w:rsidRPr="00270CA4">
              <w:rPr>
                <w:color w:val="000000"/>
              </w:rPr>
              <w:t>50.Закрепление изученных приёмов 6 - ⁭, 7 - ⁭.</w:t>
            </w:r>
          </w:p>
        </w:tc>
      </w:tr>
      <w:tr w:rsidR="00706A41" w:rsidRPr="00270CA4" w:rsidTr="00C23813">
        <w:tc>
          <w:tcPr>
            <w:tcW w:w="9213" w:type="dxa"/>
          </w:tcPr>
          <w:p w:rsidR="00706A41" w:rsidRPr="00270CA4" w:rsidRDefault="00706A41" w:rsidP="00C23813">
            <w:pPr>
              <w:rPr>
                <w:color w:val="000000"/>
              </w:rPr>
            </w:pPr>
            <w:r w:rsidRPr="00270CA4">
              <w:rPr>
                <w:color w:val="000000"/>
              </w:rPr>
              <w:t xml:space="preserve">51.Вычитание в случаях вида: </w:t>
            </w:r>
          </w:p>
          <w:p w:rsidR="00706A41" w:rsidRPr="00270CA4" w:rsidRDefault="00706A41" w:rsidP="00C23813">
            <w:pPr>
              <w:tabs>
                <w:tab w:val="left" w:pos="6240"/>
              </w:tabs>
            </w:pPr>
            <w:r w:rsidRPr="00270CA4">
              <w:rPr>
                <w:color w:val="000000"/>
              </w:rPr>
              <w:t>8 - ⁭, 9 - ⁭.</w:t>
            </w:r>
          </w:p>
        </w:tc>
      </w:tr>
      <w:tr w:rsidR="00706A41" w:rsidRPr="00270CA4" w:rsidTr="00C23813">
        <w:tc>
          <w:tcPr>
            <w:tcW w:w="9213" w:type="dxa"/>
          </w:tcPr>
          <w:p w:rsidR="00706A41" w:rsidRPr="00270CA4" w:rsidRDefault="00706A41" w:rsidP="00C23813">
            <w:pPr>
              <w:tabs>
                <w:tab w:val="left" w:pos="6240"/>
              </w:tabs>
            </w:pPr>
            <w:r w:rsidRPr="00270CA4">
              <w:rPr>
                <w:color w:val="000000"/>
              </w:rPr>
              <w:t>52.Решение задач изученного вида</w:t>
            </w:r>
          </w:p>
        </w:tc>
      </w:tr>
      <w:tr w:rsidR="00706A41" w:rsidRPr="00270CA4" w:rsidTr="00C23813">
        <w:tc>
          <w:tcPr>
            <w:tcW w:w="9213" w:type="dxa"/>
          </w:tcPr>
          <w:p w:rsidR="00706A41" w:rsidRPr="00270CA4" w:rsidRDefault="00706A41" w:rsidP="00C23813">
            <w:pPr>
              <w:rPr>
                <w:color w:val="000000"/>
              </w:rPr>
            </w:pPr>
            <w:r w:rsidRPr="00270CA4">
              <w:rPr>
                <w:color w:val="000000"/>
              </w:rPr>
              <w:t xml:space="preserve">52.Вычитание в случаях вида: </w:t>
            </w:r>
          </w:p>
          <w:p w:rsidR="00706A41" w:rsidRPr="00270CA4" w:rsidRDefault="00706A41" w:rsidP="00C23813">
            <w:pPr>
              <w:tabs>
                <w:tab w:val="left" w:pos="6240"/>
              </w:tabs>
            </w:pPr>
            <w:r w:rsidRPr="00270CA4">
              <w:rPr>
                <w:color w:val="000000"/>
              </w:rPr>
              <w:t>10 - ⁭.</w:t>
            </w:r>
          </w:p>
        </w:tc>
      </w:tr>
      <w:tr w:rsidR="00706A41" w:rsidRPr="00270CA4" w:rsidTr="00C23813">
        <w:tc>
          <w:tcPr>
            <w:tcW w:w="9213" w:type="dxa"/>
          </w:tcPr>
          <w:p w:rsidR="00706A41" w:rsidRPr="00270CA4" w:rsidRDefault="00706A41" w:rsidP="00C23813">
            <w:pPr>
              <w:tabs>
                <w:tab w:val="left" w:pos="6240"/>
              </w:tabs>
            </w:pPr>
            <w:r w:rsidRPr="00270CA4">
              <w:rPr>
                <w:color w:val="000000"/>
              </w:rPr>
              <w:t>53.Закрепление знаний таблицы сложения.</w:t>
            </w:r>
          </w:p>
        </w:tc>
      </w:tr>
      <w:tr w:rsidR="00706A41" w:rsidRPr="00270CA4" w:rsidTr="00C23813">
        <w:tc>
          <w:tcPr>
            <w:tcW w:w="9213" w:type="dxa"/>
          </w:tcPr>
          <w:p w:rsidR="00706A41" w:rsidRPr="00270CA4" w:rsidRDefault="00706A41" w:rsidP="00C23813">
            <w:pPr>
              <w:tabs>
                <w:tab w:val="left" w:pos="6240"/>
              </w:tabs>
            </w:pPr>
            <w:r w:rsidRPr="00270CA4">
              <w:rPr>
                <w:color w:val="000000"/>
              </w:rPr>
              <w:t>53.Килограмм.</w:t>
            </w:r>
          </w:p>
        </w:tc>
      </w:tr>
      <w:tr w:rsidR="00706A41" w:rsidRPr="00270CA4" w:rsidTr="00C23813">
        <w:tc>
          <w:tcPr>
            <w:tcW w:w="9213" w:type="dxa"/>
          </w:tcPr>
          <w:p w:rsidR="00706A41" w:rsidRPr="00270CA4" w:rsidRDefault="00706A41" w:rsidP="00C23813">
            <w:r w:rsidRPr="00270CA4">
              <w:rPr>
                <w:color w:val="000000"/>
              </w:rPr>
              <w:t>54.Литр.</w:t>
            </w:r>
          </w:p>
        </w:tc>
      </w:tr>
      <w:tr w:rsidR="00706A41" w:rsidRPr="00270CA4" w:rsidTr="00C23813">
        <w:tc>
          <w:tcPr>
            <w:tcW w:w="9213" w:type="dxa"/>
          </w:tcPr>
          <w:p w:rsidR="00706A41" w:rsidRPr="00270CA4" w:rsidRDefault="00706A41" w:rsidP="00C23813">
            <w:pPr>
              <w:tabs>
                <w:tab w:val="left" w:pos="6240"/>
              </w:tabs>
            </w:pPr>
            <w:r w:rsidRPr="00270CA4">
              <w:t>55.Проверочная работа «Проверим себя и оценим свои достижения» (тестовая форма). Анализ результатов.</w:t>
            </w:r>
          </w:p>
        </w:tc>
      </w:tr>
      <w:tr w:rsidR="00706A41" w:rsidRPr="00270CA4" w:rsidTr="00C23813">
        <w:tc>
          <w:tcPr>
            <w:tcW w:w="9213" w:type="dxa"/>
          </w:tcPr>
          <w:p w:rsidR="00706A41" w:rsidRPr="00270CA4" w:rsidRDefault="00706A41" w:rsidP="00C23813">
            <w:r w:rsidRPr="00270CA4">
              <w:t>56.Повторение пройденного «Что узнали. Чему</w:t>
            </w:r>
            <w:r w:rsidRPr="00270CA4">
              <w:br/>
              <w:t>научились».</w:t>
            </w:r>
          </w:p>
          <w:p w:rsidR="00706A41" w:rsidRPr="00270CA4" w:rsidRDefault="00706A41" w:rsidP="00C23813"/>
        </w:tc>
      </w:tr>
      <w:tr w:rsidR="00706A41" w:rsidRPr="00270CA4" w:rsidTr="00C23813">
        <w:tc>
          <w:tcPr>
            <w:tcW w:w="9213" w:type="dxa"/>
          </w:tcPr>
          <w:p w:rsidR="00706A41" w:rsidRPr="00270CA4" w:rsidRDefault="00706A41" w:rsidP="00C23813">
            <w:pPr>
              <w:tabs>
                <w:tab w:val="left" w:pos="6240"/>
              </w:tabs>
              <w:jc w:val="center"/>
              <w:rPr>
                <w:b/>
              </w:rPr>
            </w:pPr>
            <w:r w:rsidRPr="00270CA4">
              <w:rPr>
                <w:b/>
              </w:rPr>
              <w:t>Числа от 1 до 20</w:t>
            </w:r>
          </w:p>
          <w:p w:rsidR="00706A41" w:rsidRPr="00270CA4" w:rsidRDefault="00706A41" w:rsidP="00C23813">
            <w:pPr>
              <w:tabs>
                <w:tab w:val="left" w:pos="6240"/>
              </w:tabs>
              <w:jc w:val="center"/>
            </w:pPr>
            <w:r w:rsidRPr="00270CA4">
              <w:rPr>
                <w:b/>
              </w:rPr>
              <w:t>Нумерация(10ч)</w:t>
            </w:r>
          </w:p>
        </w:tc>
      </w:tr>
      <w:tr w:rsidR="00706A41" w:rsidRPr="00270CA4" w:rsidTr="00C23813">
        <w:tc>
          <w:tcPr>
            <w:tcW w:w="9213" w:type="dxa"/>
          </w:tcPr>
          <w:p w:rsidR="00706A41" w:rsidRPr="00270CA4" w:rsidRDefault="00706A41" w:rsidP="00C23813">
            <w:pPr>
              <w:tabs>
                <w:tab w:val="left" w:pos="6240"/>
              </w:tabs>
            </w:pPr>
            <w:r w:rsidRPr="00270CA4">
              <w:rPr>
                <w:color w:val="000000"/>
              </w:rPr>
              <w:t>1.Название и последовательность чисел от10 до 20.</w:t>
            </w:r>
          </w:p>
        </w:tc>
      </w:tr>
      <w:tr w:rsidR="00706A41" w:rsidRPr="00270CA4" w:rsidTr="00C23813">
        <w:tc>
          <w:tcPr>
            <w:tcW w:w="9213" w:type="dxa"/>
          </w:tcPr>
          <w:p w:rsidR="00706A41" w:rsidRPr="00270CA4" w:rsidRDefault="00706A41" w:rsidP="00C23813">
            <w:pPr>
              <w:tabs>
                <w:tab w:val="left" w:pos="6240"/>
              </w:tabs>
            </w:pPr>
            <w:r w:rsidRPr="00270CA4">
              <w:rPr>
                <w:color w:val="000000"/>
              </w:rPr>
              <w:t>2.Образование чисел из одного десятка и нескольких единиц.</w:t>
            </w:r>
          </w:p>
        </w:tc>
      </w:tr>
      <w:tr w:rsidR="00706A41" w:rsidRPr="00270CA4" w:rsidTr="00C23813">
        <w:tc>
          <w:tcPr>
            <w:tcW w:w="9213" w:type="dxa"/>
          </w:tcPr>
          <w:p w:rsidR="00706A41" w:rsidRPr="00270CA4" w:rsidRDefault="00706A41" w:rsidP="00C23813">
            <w:pPr>
              <w:tabs>
                <w:tab w:val="left" w:pos="6240"/>
              </w:tabs>
            </w:pPr>
            <w:r w:rsidRPr="00270CA4">
              <w:rPr>
                <w:color w:val="000000"/>
              </w:rPr>
              <w:t>3.Запись и чтение чисел</w:t>
            </w:r>
          </w:p>
        </w:tc>
      </w:tr>
      <w:tr w:rsidR="00706A41" w:rsidRPr="00270CA4" w:rsidTr="00C23813">
        <w:tc>
          <w:tcPr>
            <w:tcW w:w="9213" w:type="dxa"/>
          </w:tcPr>
          <w:p w:rsidR="00706A41" w:rsidRPr="00270CA4" w:rsidRDefault="00706A41" w:rsidP="00C23813">
            <w:pPr>
              <w:tabs>
                <w:tab w:val="left" w:pos="6240"/>
              </w:tabs>
            </w:pPr>
            <w:r w:rsidRPr="00270CA4">
              <w:t>4.Единица длины дециметр. Соотношение между дециметром и сантиметром</w:t>
            </w:r>
          </w:p>
        </w:tc>
      </w:tr>
      <w:tr w:rsidR="00706A41" w:rsidRPr="00270CA4" w:rsidTr="00C23813">
        <w:tc>
          <w:tcPr>
            <w:tcW w:w="9213" w:type="dxa"/>
          </w:tcPr>
          <w:p w:rsidR="00706A41" w:rsidRPr="00270CA4" w:rsidRDefault="00706A41" w:rsidP="00C23813">
            <w:pPr>
              <w:tabs>
                <w:tab w:val="left" w:pos="6240"/>
              </w:tabs>
            </w:pPr>
            <w:r w:rsidRPr="00270CA4">
              <w:rPr>
                <w:color w:val="000000"/>
              </w:rPr>
              <w:t>5.Случаи сложения и вычитания, основанные на знании нумерации 36.чисел.</w:t>
            </w:r>
          </w:p>
        </w:tc>
      </w:tr>
      <w:tr w:rsidR="00706A41" w:rsidRPr="00270CA4" w:rsidTr="00C23813">
        <w:tc>
          <w:tcPr>
            <w:tcW w:w="9213" w:type="dxa"/>
          </w:tcPr>
          <w:p w:rsidR="00706A41" w:rsidRPr="00270CA4" w:rsidRDefault="00706A41" w:rsidP="00C23813">
            <w:pPr>
              <w:tabs>
                <w:tab w:val="left" w:pos="6240"/>
              </w:tabs>
            </w:pPr>
            <w:r w:rsidRPr="00270CA4">
              <w:rPr>
                <w:color w:val="000000"/>
              </w:rPr>
              <w:t>6.Повторение нумерация 11-20.</w:t>
            </w:r>
          </w:p>
        </w:tc>
      </w:tr>
      <w:tr w:rsidR="00706A41" w:rsidRPr="00270CA4" w:rsidTr="00C23813">
        <w:trPr>
          <w:trHeight w:val="393"/>
        </w:trPr>
        <w:tc>
          <w:tcPr>
            <w:tcW w:w="9213" w:type="dxa"/>
          </w:tcPr>
          <w:p w:rsidR="00706A41" w:rsidRPr="00270CA4" w:rsidRDefault="00706A41" w:rsidP="00C23813">
            <w:pPr>
              <w:tabs>
                <w:tab w:val="left" w:pos="6240"/>
              </w:tabs>
              <w:jc w:val="center"/>
              <w:rPr>
                <w:b/>
              </w:rPr>
            </w:pPr>
            <w:r w:rsidRPr="00270CA4">
              <w:rPr>
                <w:b/>
              </w:rPr>
              <w:t>4 четверть(32ч)</w:t>
            </w:r>
          </w:p>
          <w:p w:rsidR="00706A41" w:rsidRPr="00270CA4" w:rsidRDefault="00706A41" w:rsidP="00C23813">
            <w:pPr>
              <w:tabs>
                <w:tab w:val="left" w:pos="6240"/>
              </w:tabs>
            </w:pPr>
          </w:p>
        </w:tc>
      </w:tr>
      <w:tr w:rsidR="00706A41" w:rsidRPr="00270CA4" w:rsidTr="00C23813">
        <w:tc>
          <w:tcPr>
            <w:tcW w:w="9213" w:type="dxa"/>
          </w:tcPr>
          <w:p w:rsidR="00706A41" w:rsidRPr="00270CA4" w:rsidRDefault="00706A41" w:rsidP="00C23813">
            <w:pPr>
              <w:tabs>
                <w:tab w:val="left" w:pos="6240"/>
              </w:tabs>
            </w:pPr>
            <w:r w:rsidRPr="00270CA4">
              <w:t>7.Повторение. Подготовка к введению задач в два действия.</w:t>
            </w:r>
          </w:p>
        </w:tc>
      </w:tr>
      <w:tr w:rsidR="00706A41" w:rsidRPr="00270CA4" w:rsidTr="00C23813">
        <w:tc>
          <w:tcPr>
            <w:tcW w:w="9213" w:type="dxa"/>
          </w:tcPr>
          <w:p w:rsidR="00706A41" w:rsidRPr="00270CA4" w:rsidRDefault="00706A41" w:rsidP="00C23813">
            <w:pPr>
              <w:tabs>
                <w:tab w:val="left" w:pos="6240"/>
              </w:tabs>
            </w:pPr>
            <w:r w:rsidRPr="00270CA4">
              <w:rPr>
                <w:color w:val="000000"/>
              </w:rPr>
              <w:t>8.Ознакомление с задачей в 2 действия.</w:t>
            </w:r>
          </w:p>
        </w:tc>
      </w:tr>
      <w:tr w:rsidR="00706A41" w:rsidRPr="00270CA4" w:rsidTr="00C23813">
        <w:tc>
          <w:tcPr>
            <w:tcW w:w="9213" w:type="dxa"/>
          </w:tcPr>
          <w:p w:rsidR="00706A41" w:rsidRPr="00270CA4" w:rsidRDefault="00706A41" w:rsidP="00C23813">
            <w:pPr>
              <w:tabs>
                <w:tab w:val="left" w:pos="6240"/>
              </w:tabs>
            </w:pPr>
            <w:r w:rsidRPr="00270CA4">
              <w:rPr>
                <w:color w:val="000000"/>
              </w:rPr>
              <w:t>9.Решение задач в два действия.</w:t>
            </w:r>
          </w:p>
        </w:tc>
      </w:tr>
      <w:tr w:rsidR="00706A41" w:rsidRPr="00270CA4" w:rsidTr="00C23813">
        <w:tc>
          <w:tcPr>
            <w:tcW w:w="9213" w:type="dxa"/>
          </w:tcPr>
          <w:p w:rsidR="00706A41" w:rsidRPr="00270CA4" w:rsidRDefault="00706A41" w:rsidP="00C23813">
            <w:pPr>
              <w:tabs>
                <w:tab w:val="left" w:pos="6240"/>
              </w:tabs>
            </w:pPr>
            <w:r w:rsidRPr="00270CA4">
              <w:rPr>
                <w:color w:val="000000"/>
              </w:rPr>
              <w:t>10.Общий приём  сложения однозначных чисел с переходом через десяток.</w:t>
            </w:r>
          </w:p>
        </w:tc>
      </w:tr>
      <w:tr w:rsidR="00706A41" w:rsidRPr="00270CA4" w:rsidTr="00C23813">
        <w:tc>
          <w:tcPr>
            <w:tcW w:w="9213" w:type="dxa"/>
          </w:tcPr>
          <w:p w:rsidR="00706A41" w:rsidRPr="00270CA4" w:rsidRDefault="00706A41" w:rsidP="00C23813">
            <w:pPr>
              <w:tabs>
                <w:tab w:val="left" w:pos="6240"/>
              </w:tabs>
              <w:jc w:val="center"/>
              <w:rPr>
                <w:b/>
              </w:rPr>
            </w:pPr>
            <w:r w:rsidRPr="00270CA4">
              <w:rPr>
                <w:b/>
              </w:rPr>
              <w:t>Сложение и вычитание(22ч)</w:t>
            </w:r>
          </w:p>
        </w:tc>
      </w:tr>
      <w:tr w:rsidR="00706A41" w:rsidRPr="00270CA4" w:rsidTr="00C23813">
        <w:tc>
          <w:tcPr>
            <w:tcW w:w="9213" w:type="dxa"/>
          </w:tcPr>
          <w:p w:rsidR="00706A41" w:rsidRPr="00270CA4" w:rsidRDefault="00706A41" w:rsidP="00C23813">
            <w:pPr>
              <w:tabs>
                <w:tab w:val="left" w:pos="6240"/>
              </w:tabs>
            </w:pPr>
            <w:r w:rsidRPr="00270CA4">
              <w:rPr>
                <w:color w:val="000000"/>
              </w:rPr>
              <w:t>1.Сложение вида ⁭ +2, ⁭ +3.</w:t>
            </w:r>
          </w:p>
        </w:tc>
      </w:tr>
      <w:tr w:rsidR="00706A41" w:rsidRPr="00270CA4" w:rsidTr="00C23813">
        <w:tc>
          <w:tcPr>
            <w:tcW w:w="9213" w:type="dxa"/>
          </w:tcPr>
          <w:p w:rsidR="00706A41" w:rsidRPr="00270CA4" w:rsidRDefault="00706A41" w:rsidP="00C23813">
            <w:pPr>
              <w:tabs>
                <w:tab w:val="left" w:pos="6240"/>
              </w:tabs>
            </w:pPr>
            <w:r w:rsidRPr="00270CA4">
              <w:rPr>
                <w:color w:val="000000"/>
              </w:rPr>
              <w:t>2.Сложение вида ⁭ +4.</w:t>
            </w:r>
          </w:p>
        </w:tc>
      </w:tr>
      <w:tr w:rsidR="00706A41" w:rsidRPr="00270CA4" w:rsidTr="00C23813">
        <w:tc>
          <w:tcPr>
            <w:tcW w:w="9213" w:type="dxa"/>
          </w:tcPr>
          <w:p w:rsidR="00706A41" w:rsidRPr="00270CA4" w:rsidRDefault="00706A41" w:rsidP="00C23813">
            <w:pPr>
              <w:tabs>
                <w:tab w:val="left" w:pos="6240"/>
              </w:tabs>
            </w:pPr>
            <w:r w:rsidRPr="00270CA4">
              <w:rPr>
                <w:color w:val="000000"/>
              </w:rPr>
              <w:t>3.Сложение вида ⁭ + 5.</w:t>
            </w:r>
          </w:p>
        </w:tc>
      </w:tr>
      <w:tr w:rsidR="00706A41" w:rsidRPr="00270CA4" w:rsidTr="00C23813">
        <w:tc>
          <w:tcPr>
            <w:tcW w:w="9213" w:type="dxa"/>
          </w:tcPr>
          <w:p w:rsidR="00706A41" w:rsidRPr="00270CA4" w:rsidRDefault="00706A41" w:rsidP="00C23813">
            <w:pPr>
              <w:tabs>
                <w:tab w:val="left" w:pos="6240"/>
              </w:tabs>
            </w:pPr>
            <w:r w:rsidRPr="00270CA4">
              <w:rPr>
                <w:color w:val="000000"/>
              </w:rPr>
              <w:t>4.Сложение вида ⁭ + 6.</w:t>
            </w:r>
          </w:p>
        </w:tc>
      </w:tr>
      <w:tr w:rsidR="00706A41" w:rsidRPr="00270CA4" w:rsidTr="00C23813">
        <w:tc>
          <w:tcPr>
            <w:tcW w:w="9213" w:type="dxa"/>
          </w:tcPr>
          <w:p w:rsidR="00706A41" w:rsidRPr="00270CA4" w:rsidRDefault="00706A41" w:rsidP="00C23813">
            <w:pPr>
              <w:tabs>
                <w:tab w:val="left" w:pos="6240"/>
              </w:tabs>
            </w:pPr>
            <w:r w:rsidRPr="00270CA4">
              <w:rPr>
                <w:color w:val="000000"/>
              </w:rPr>
              <w:t>5. вида ⁭ +7</w:t>
            </w:r>
          </w:p>
        </w:tc>
      </w:tr>
      <w:tr w:rsidR="00706A41" w:rsidRPr="00270CA4" w:rsidTr="00C23813">
        <w:tc>
          <w:tcPr>
            <w:tcW w:w="9213" w:type="dxa"/>
          </w:tcPr>
          <w:p w:rsidR="00706A41" w:rsidRPr="00270CA4" w:rsidRDefault="00706A41" w:rsidP="00C23813">
            <w:pPr>
              <w:tabs>
                <w:tab w:val="left" w:pos="6240"/>
              </w:tabs>
            </w:pPr>
            <w:r w:rsidRPr="00270CA4">
              <w:rPr>
                <w:color w:val="000000"/>
              </w:rPr>
              <w:t>6.Сложение вида ⁭ +8, ⁭ + 9</w:t>
            </w:r>
          </w:p>
        </w:tc>
      </w:tr>
      <w:tr w:rsidR="00706A41" w:rsidRPr="00270CA4" w:rsidTr="00C23813">
        <w:tc>
          <w:tcPr>
            <w:tcW w:w="9213" w:type="dxa"/>
          </w:tcPr>
          <w:p w:rsidR="00706A41" w:rsidRPr="00270CA4" w:rsidRDefault="00706A41" w:rsidP="00C23813">
            <w:pPr>
              <w:tabs>
                <w:tab w:val="left" w:pos="6240"/>
              </w:tabs>
            </w:pPr>
            <w:r w:rsidRPr="00270CA4">
              <w:rPr>
                <w:color w:val="000000"/>
              </w:rPr>
              <w:t>7.Таблица сложения</w:t>
            </w:r>
          </w:p>
        </w:tc>
      </w:tr>
      <w:tr w:rsidR="00706A41" w:rsidRPr="00270CA4" w:rsidTr="00C23813">
        <w:tc>
          <w:tcPr>
            <w:tcW w:w="9213" w:type="dxa"/>
          </w:tcPr>
          <w:p w:rsidR="00706A41" w:rsidRPr="00270CA4" w:rsidRDefault="00706A41" w:rsidP="00C23813">
            <w:pPr>
              <w:tabs>
                <w:tab w:val="left" w:pos="6240"/>
              </w:tabs>
              <w:rPr>
                <w:color w:val="000000"/>
              </w:rPr>
            </w:pPr>
            <w:r w:rsidRPr="00270CA4">
              <w:rPr>
                <w:color w:val="000000"/>
              </w:rPr>
              <w:t xml:space="preserve">8.Закрепление вычислительных знаний. </w:t>
            </w:r>
          </w:p>
          <w:p w:rsidR="00706A41" w:rsidRPr="00270CA4" w:rsidRDefault="00706A41" w:rsidP="00C23813">
            <w:pPr>
              <w:tabs>
                <w:tab w:val="left" w:pos="6240"/>
              </w:tabs>
            </w:pPr>
            <w:r w:rsidRPr="00270CA4">
              <w:rPr>
                <w:color w:val="000000"/>
              </w:rPr>
              <w:t>9.Проверка знаний.</w:t>
            </w:r>
          </w:p>
        </w:tc>
      </w:tr>
      <w:tr w:rsidR="00706A41" w:rsidRPr="00270CA4" w:rsidTr="00C23813">
        <w:tc>
          <w:tcPr>
            <w:tcW w:w="9213" w:type="dxa"/>
          </w:tcPr>
          <w:p w:rsidR="00706A41" w:rsidRPr="00270CA4" w:rsidRDefault="00706A41" w:rsidP="00C23813">
            <w:pPr>
              <w:tabs>
                <w:tab w:val="left" w:pos="6240"/>
              </w:tabs>
            </w:pPr>
            <w:r w:rsidRPr="00270CA4">
              <w:rPr>
                <w:color w:val="000000"/>
              </w:rPr>
              <w:t>10.Приём вычитания  с переходом через десяток.</w:t>
            </w:r>
          </w:p>
        </w:tc>
      </w:tr>
      <w:tr w:rsidR="00706A41" w:rsidRPr="00270CA4" w:rsidTr="00C23813">
        <w:tc>
          <w:tcPr>
            <w:tcW w:w="9213" w:type="dxa"/>
          </w:tcPr>
          <w:p w:rsidR="00706A41" w:rsidRPr="00270CA4" w:rsidRDefault="00706A41" w:rsidP="00C23813">
            <w:pPr>
              <w:tabs>
                <w:tab w:val="left" w:pos="6240"/>
              </w:tabs>
            </w:pPr>
            <w:r w:rsidRPr="00270CA4">
              <w:rPr>
                <w:color w:val="000000"/>
              </w:rPr>
              <w:t>11.Вычитание  вида 11- ⁭</w:t>
            </w:r>
          </w:p>
        </w:tc>
      </w:tr>
      <w:tr w:rsidR="00706A41" w:rsidRPr="00270CA4" w:rsidTr="00C23813">
        <w:tc>
          <w:tcPr>
            <w:tcW w:w="9213" w:type="dxa"/>
          </w:tcPr>
          <w:p w:rsidR="00706A41" w:rsidRPr="00270CA4" w:rsidRDefault="00706A41" w:rsidP="00C23813">
            <w:pPr>
              <w:rPr>
                <w:color w:val="000000"/>
              </w:rPr>
            </w:pPr>
            <w:r w:rsidRPr="00270CA4">
              <w:rPr>
                <w:color w:val="000000"/>
              </w:rPr>
              <w:t>12.Вычитание  вида 12 - ⁭</w:t>
            </w:r>
          </w:p>
        </w:tc>
      </w:tr>
      <w:tr w:rsidR="00706A41" w:rsidRPr="00270CA4" w:rsidTr="00C23813">
        <w:tc>
          <w:tcPr>
            <w:tcW w:w="9213" w:type="dxa"/>
          </w:tcPr>
          <w:p w:rsidR="00706A41" w:rsidRPr="00270CA4" w:rsidRDefault="00706A41" w:rsidP="00C23813">
            <w:pPr>
              <w:rPr>
                <w:color w:val="000000"/>
              </w:rPr>
            </w:pPr>
            <w:r w:rsidRPr="00270CA4">
              <w:rPr>
                <w:color w:val="000000"/>
              </w:rPr>
              <w:t>13.Вычитание  вида 13 - ⁭</w:t>
            </w:r>
          </w:p>
        </w:tc>
      </w:tr>
      <w:tr w:rsidR="00706A41" w:rsidRPr="00270CA4" w:rsidTr="00C23813">
        <w:tc>
          <w:tcPr>
            <w:tcW w:w="9213" w:type="dxa"/>
          </w:tcPr>
          <w:p w:rsidR="00706A41" w:rsidRPr="00270CA4" w:rsidRDefault="00706A41" w:rsidP="00C23813">
            <w:pPr>
              <w:rPr>
                <w:color w:val="000000"/>
              </w:rPr>
            </w:pPr>
            <w:r w:rsidRPr="00270CA4">
              <w:rPr>
                <w:color w:val="000000"/>
              </w:rPr>
              <w:t>14.Вычитание  вида 14 - ⁭</w:t>
            </w:r>
          </w:p>
        </w:tc>
      </w:tr>
      <w:tr w:rsidR="00706A41" w:rsidRPr="00270CA4" w:rsidTr="00C23813">
        <w:tc>
          <w:tcPr>
            <w:tcW w:w="9213" w:type="dxa"/>
          </w:tcPr>
          <w:p w:rsidR="00706A41" w:rsidRPr="00270CA4" w:rsidRDefault="00706A41" w:rsidP="00C23813">
            <w:pPr>
              <w:rPr>
                <w:color w:val="000000"/>
              </w:rPr>
            </w:pPr>
            <w:r w:rsidRPr="00270CA4">
              <w:rPr>
                <w:color w:val="000000"/>
              </w:rPr>
              <w:t>15.Вычитание  вида 15 - ⁭</w:t>
            </w:r>
          </w:p>
        </w:tc>
      </w:tr>
      <w:tr w:rsidR="00706A41" w:rsidRPr="00270CA4" w:rsidTr="00C23813">
        <w:tc>
          <w:tcPr>
            <w:tcW w:w="9213" w:type="dxa"/>
          </w:tcPr>
          <w:p w:rsidR="00706A41" w:rsidRPr="00270CA4" w:rsidRDefault="00706A41" w:rsidP="00C23813">
            <w:pPr>
              <w:rPr>
                <w:color w:val="000000"/>
              </w:rPr>
            </w:pPr>
            <w:r w:rsidRPr="00270CA4">
              <w:rPr>
                <w:color w:val="000000"/>
              </w:rPr>
              <w:t>16.Вычитание  вида 16 - ⁭</w:t>
            </w:r>
          </w:p>
        </w:tc>
      </w:tr>
      <w:tr w:rsidR="00706A41" w:rsidRPr="00270CA4" w:rsidTr="00C23813">
        <w:tc>
          <w:tcPr>
            <w:tcW w:w="9213" w:type="dxa"/>
          </w:tcPr>
          <w:p w:rsidR="00706A41" w:rsidRPr="00270CA4" w:rsidRDefault="00706A41" w:rsidP="00C23813">
            <w:pPr>
              <w:rPr>
                <w:color w:val="000000"/>
              </w:rPr>
            </w:pPr>
            <w:r w:rsidRPr="00270CA4">
              <w:rPr>
                <w:color w:val="000000"/>
              </w:rPr>
              <w:t>17.Вычитание  вида 17 - ⁭, 18 - ⁭.</w:t>
            </w:r>
          </w:p>
        </w:tc>
      </w:tr>
      <w:tr w:rsidR="00706A41" w:rsidRPr="00270CA4" w:rsidTr="00C23813">
        <w:tc>
          <w:tcPr>
            <w:tcW w:w="9213" w:type="dxa"/>
          </w:tcPr>
          <w:p w:rsidR="00706A41" w:rsidRPr="00270CA4" w:rsidRDefault="00706A41" w:rsidP="00C23813">
            <w:pPr>
              <w:rPr>
                <w:color w:val="000000"/>
              </w:rPr>
            </w:pPr>
            <w:r w:rsidRPr="00270CA4">
              <w:rPr>
                <w:color w:val="000000"/>
              </w:rPr>
              <w:t>18.Таблица вычитаний.</w:t>
            </w:r>
          </w:p>
        </w:tc>
      </w:tr>
      <w:tr w:rsidR="00706A41" w:rsidRPr="00270CA4" w:rsidTr="00C23813">
        <w:tc>
          <w:tcPr>
            <w:tcW w:w="9213" w:type="dxa"/>
          </w:tcPr>
          <w:p w:rsidR="00706A41" w:rsidRPr="00270CA4" w:rsidRDefault="00706A41" w:rsidP="00C23813">
            <w:pPr>
              <w:tabs>
                <w:tab w:val="left" w:pos="6240"/>
              </w:tabs>
            </w:pPr>
            <w:r w:rsidRPr="00270CA4">
              <w:rPr>
                <w:color w:val="000000"/>
              </w:rPr>
              <w:t>19.Решение задач.</w:t>
            </w:r>
          </w:p>
        </w:tc>
      </w:tr>
      <w:tr w:rsidR="00706A41" w:rsidRPr="00270CA4" w:rsidTr="00C23813">
        <w:tc>
          <w:tcPr>
            <w:tcW w:w="9213" w:type="dxa"/>
          </w:tcPr>
          <w:p w:rsidR="00706A41" w:rsidRPr="00270CA4" w:rsidRDefault="00706A41" w:rsidP="00C23813">
            <w:r w:rsidRPr="00270CA4">
              <w:t xml:space="preserve">20.«Странички для любознательных» — задания творческого и поискового характера: </w:t>
            </w:r>
          </w:p>
          <w:p w:rsidR="00706A41" w:rsidRPr="00270CA4" w:rsidRDefault="00706A41" w:rsidP="00C23813">
            <w:r w:rsidRPr="00270CA4">
              <w:t>Проект: «Математика вокруг нас. Форма, размер, цвет. Узоры и орнаменты».</w:t>
            </w:r>
          </w:p>
          <w:p w:rsidR="00706A41" w:rsidRPr="00270CA4" w:rsidRDefault="00706A41" w:rsidP="00C23813">
            <w:pPr>
              <w:tabs>
                <w:tab w:val="left" w:pos="6240"/>
              </w:tabs>
            </w:pPr>
          </w:p>
        </w:tc>
      </w:tr>
      <w:tr w:rsidR="00706A41" w:rsidRPr="00270CA4" w:rsidTr="00C23813">
        <w:tc>
          <w:tcPr>
            <w:tcW w:w="9213" w:type="dxa"/>
          </w:tcPr>
          <w:p w:rsidR="00706A41" w:rsidRPr="00270CA4" w:rsidRDefault="00706A41" w:rsidP="00C23813">
            <w:pPr>
              <w:tabs>
                <w:tab w:val="left" w:pos="6240"/>
              </w:tabs>
              <w:jc w:val="center"/>
              <w:rPr>
                <w:b/>
              </w:rPr>
            </w:pPr>
            <w:r w:rsidRPr="00270CA4">
              <w:rPr>
                <w:b/>
              </w:rPr>
              <w:t>Итоговое повторение(8ч)</w:t>
            </w:r>
          </w:p>
        </w:tc>
      </w:tr>
      <w:tr w:rsidR="00706A41" w:rsidRPr="00270CA4" w:rsidTr="00C23813">
        <w:tc>
          <w:tcPr>
            <w:tcW w:w="9213" w:type="dxa"/>
          </w:tcPr>
          <w:p w:rsidR="00706A41" w:rsidRPr="00270CA4" w:rsidRDefault="00706A41" w:rsidP="00C23813">
            <w:r w:rsidRPr="00270CA4">
              <w:t>1.Повторение пройденного «Что узнали. Чему</w:t>
            </w:r>
            <w:r w:rsidRPr="00270CA4">
              <w:br/>
              <w:t>научились».</w:t>
            </w:r>
          </w:p>
          <w:p w:rsidR="00706A41" w:rsidRPr="00270CA4" w:rsidRDefault="00706A41" w:rsidP="00C23813">
            <w:pPr>
              <w:tabs>
                <w:tab w:val="left" w:pos="6240"/>
              </w:tabs>
            </w:pPr>
            <w:r w:rsidRPr="00270CA4">
              <w:t>Проверочная работа «Проверим себя и оценим свои достижения» (тестовая форма). Анализ результатов.</w:t>
            </w:r>
          </w:p>
        </w:tc>
      </w:tr>
      <w:tr w:rsidR="00706A41" w:rsidRPr="00270CA4" w:rsidTr="00C23813">
        <w:tc>
          <w:tcPr>
            <w:tcW w:w="9213" w:type="dxa"/>
          </w:tcPr>
          <w:p w:rsidR="00706A41" w:rsidRPr="00270CA4" w:rsidRDefault="00706A41" w:rsidP="00C23813">
            <w:pPr>
              <w:rPr>
                <w:color w:val="000000"/>
              </w:rPr>
            </w:pPr>
            <w:r w:rsidRPr="00270CA4">
              <w:rPr>
                <w:color w:val="000000"/>
              </w:rPr>
              <w:t>2.Повторение знаний о нумерации чисел.</w:t>
            </w:r>
          </w:p>
        </w:tc>
      </w:tr>
      <w:tr w:rsidR="00706A41" w:rsidRPr="00270CA4" w:rsidTr="00C23813">
        <w:trPr>
          <w:trHeight w:val="408"/>
        </w:trPr>
        <w:tc>
          <w:tcPr>
            <w:tcW w:w="9213" w:type="dxa"/>
          </w:tcPr>
          <w:p w:rsidR="00706A41" w:rsidRPr="00270CA4" w:rsidRDefault="00706A41" w:rsidP="00C23813">
            <w:pPr>
              <w:rPr>
                <w:color w:val="000000"/>
              </w:rPr>
            </w:pPr>
            <w:r w:rsidRPr="00270CA4">
              <w:rPr>
                <w:color w:val="000000"/>
              </w:rPr>
              <w:t>3.Решение задач разного вида.</w:t>
            </w:r>
          </w:p>
        </w:tc>
      </w:tr>
      <w:tr w:rsidR="00706A41" w:rsidRPr="00270CA4" w:rsidTr="00C23813">
        <w:tc>
          <w:tcPr>
            <w:tcW w:w="9213" w:type="dxa"/>
          </w:tcPr>
          <w:p w:rsidR="00706A41" w:rsidRPr="00270CA4" w:rsidRDefault="00706A41" w:rsidP="00C23813">
            <w:pPr>
              <w:rPr>
                <w:color w:val="000000"/>
              </w:rPr>
            </w:pPr>
            <w:r w:rsidRPr="00270CA4">
              <w:rPr>
                <w:color w:val="000000"/>
              </w:rPr>
              <w:t>4.Сложение и вычитание.</w:t>
            </w:r>
          </w:p>
        </w:tc>
      </w:tr>
      <w:tr w:rsidR="00706A41" w:rsidRPr="00270CA4" w:rsidTr="00C23813">
        <w:tc>
          <w:tcPr>
            <w:tcW w:w="9213" w:type="dxa"/>
          </w:tcPr>
          <w:p w:rsidR="00706A41" w:rsidRPr="00270CA4" w:rsidRDefault="00706A41" w:rsidP="00C23813">
            <w:pPr>
              <w:rPr>
                <w:color w:val="000000"/>
              </w:rPr>
            </w:pPr>
            <w:r w:rsidRPr="00270CA4">
              <w:rPr>
                <w:color w:val="000000"/>
              </w:rPr>
              <w:t>5.Повторение и обобщение изученного материала.</w:t>
            </w:r>
          </w:p>
        </w:tc>
      </w:tr>
      <w:tr w:rsidR="00706A41" w:rsidRPr="00270CA4" w:rsidTr="00C23813">
        <w:tc>
          <w:tcPr>
            <w:tcW w:w="9213" w:type="dxa"/>
          </w:tcPr>
          <w:p w:rsidR="00706A41" w:rsidRPr="00270CA4" w:rsidRDefault="00706A41" w:rsidP="00C23813">
            <w:pPr>
              <w:tabs>
                <w:tab w:val="left" w:pos="6240"/>
              </w:tabs>
            </w:pPr>
            <w:r w:rsidRPr="00270CA4">
              <w:t>6.Сложение и вычитание в пределах 10</w:t>
            </w:r>
          </w:p>
        </w:tc>
      </w:tr>
      <w:tr w:rsidR="00706A41" w:rsidRPr="00270CA4" w:rsidTr="00C23813">
        <w:tc>
          <w:tcPr>
            <w:tcW w:w="9213" w:type="dxa"/>
          </w:tcPr>
          <w:p w:rsidR="00706A41" w:rsidRPr="00270CA4" w:rsidRDefault="00706A41" w:rsidP="00C23813">
            <w:pPr>
              <w:tabs>
                <w:tab w:val="left" w:pos="6240"/>
              </w:tabs>
            </w:pPr>
            <w:r w:rsidRPr="00270CA4">
              <w:t>7.Сложение и вычитание с переходом через десяток</w:t>
            </w:r>
          </w:p>
        </w:tc>
      </w:tr>
      <w:tr w:rsidR="00706A41" w:rsidRPr="00270CA4" w:rsidTr="00C23813">
        <w:trPr>
          <w:trHeight w:val="403"/>
        </w:trPr>
        <w:tc>
          <w:tcPr>
            <w:tcW w:w="9213" w:type="dxa"/>
          </w:tcPr>
          <w:p w:rsidR="00706A41" w:rsidRPr="00270CA4" w:rsidRDefault="00706A41" w:rsidP="00C23813">
            <w:pPr>
              <w:tabs>
                <w:tab w:val="left" w:pos="6240"/>
              </w:tabs>
            </w:pPr>
            <w:r w:rsidRPr="00270CA4">
              <w:t>8. Урок обобщения.</w:t>
            </w:r>
          </w:p>
        </w:tc>
      </w:tr>
    </w:tbl>
    <w:p w:rsidR="00706A41" w:rsidRPr="00270CA4" w:rsidRDefault="00706A41" w:rsidP="00F72D83">
      <w:pPr>
        <w:pStyle w:val="a0"/>
        <w:ind w:right="-1"/>
        <w:rPr>
          <w:w w:val="105"/>
        </w:rPr>
      </w:pPr>
      <w:r w:rsidRPr="00270CA4">
        <w:rPr>
          <w:w w:val="105"/>
        </w:rPr>
        <w:t xml:space="preserve">       Итого: 136 ч</w:t>
      </w:r>
    </w:p>
    <w:p w:rsidR="00706A41" w:rsidRPr="00270CA4" w:rsidRDefault="00706A41" w:rsidP="00F72D83">
      <w:pPr>
        <w:pStyle w:val="a0"/>
        <w:ind w:right="-1"/>
        <w:rPr>
          <w:w w:val="105"/>
        </w:rPr>
      </w:pPr>
    </w:p>
    <w:p w:rsidR="00706A41" w:rsidRPr="00270CA4" w:rsidRDefault="00706A41" w:rsidP="00F72D83">
      <w:pPr>
        <w:pStyle w:val="a0"/>
        <w:ind w:right="-1"/>
        <w:jc w:val="center"/>
        <w:rPr>
          <w:w w:val="105"/>
        </w:rPr>
      </w:pPr>
      <w:r w:rsidRPr="00270CA4">
        <w:rPr>
          <w:b/>
          <w:w w:val="105"/>
        </w:rPr>
        <w:t>2 класс</w:t>
      </w:r>
    </w:p>
    <w:p w:rsidR="00706A41" w:rsidRPr="00270CA4" w:rsidRDefault="00706A41" w:rsidP="00F72D83">
      <w:pPr>
        <w:pStyle w:val="a0"/>
        <w:ind w:right="-1"/>
        <w:rPr>
          <w:w w:val="105"/>
        </w:rPr>
      </w:pP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13"/>
      </w:tblGrid>
      <w:tr w:rsidR="00706A41" w:rsidRPr="00270CA4" w:rsidTr="00C23813">
        <w:trPr>
          <w:trHeight w:val="270"/>
        </w:trPr>
        <w:tc>
          <w:tcPr>
            <w:tcW w:w="9213" w:type="dxa"/>
            <w:tcBorders>
              <w:bottom w:val="single" w:sz="4" w:space="0" w:color="auto"/>
            </w:tcBorders>
          </w:tcPr>
          <w:p w:rsidR="00706A41" w:rsidRPr="00270CA4" w:rsidRDefault="00706A41" w:rsidP="00C23813">
            <w:pPr>
              <w:jc w:val="center"/>
              <w:rPr>
                <w:b/>
              </w:rPr>
            </w:pPr>
            <w:r w:rsidRPr="00270CA4">
              <w:rPr>
                <w:b/>
              </w:rPr>
              <w:t>Нумерация 16 ч</w:t>
            </w:r>
          </w:p>
        </w:tc>
      </w:tr>
      <w:tr w:rsidR="00706A41" w:rsidRPr="00270CA4" w:rsidTr="00C23813">
        <w:trPr>
          <w:trHeight w:val="409"/>
        </w:trPr>
        <w:tc>
          <w:tcPr>
            <w:tcW w:w="9213" w:type="dxa"/>
            <w:tcBorders>
              <w:top w:val="single" w:sz="4" w:space="0" w:color="auto"/>
            </w:tcBorders>
          </w:tcPr>
          <w:p w:rsidR="00706A41" w:rsidRPr="00270CA4" w:rsidRDefault="00706A41" w:rsidP="00C23813">
            <w:pPr>
              <w:rPr>
                <w:b/>
              </w:rPr>
            </w:pPr>
            <w:r w:rsidRPr="00270CA4">
              <w:rPr>
                <w:b/>
              </w:rPr>
              <w:t>Числа от 1 до 100           Повторение: числа от 1 до  20  (2 ч)          Нумерация (16ч)</w:t>
            </w:r>
          </w:p>
        </w:tc>
      </w:tr>
      <w:tr w:rsidR="00706A41" w:rsidRPr="00270CA4" w:rsidTr="00C23813">
        <w:tc>
          <w:tcPr>
            <w:tcW w:w="9213" w:type="dxa"/>
          </w:tcPr>
          <w:p w:rsidR="00706A41" w:rsidRPr="00270CA4" w:rsidRDefault="00706A41" w:rsidP="00C23813">
            <w:r w:rsidRPr="00270CA4">
              <w:rPr>
                <w:rStyle w:val="FontStyle16"/>
                <w:bCs/>
                <w:sz w:val="24"/>
              </w:rPr>
              <w:t>1.Повторение: числа от 1 до 20</w:t>
            </w:r>
          </w:p>
        </w:tc>
      </w:tr>
      <w:tr w:rsidR="00706A41" w:rsidRPr="00270CA4" w:rsidTr="00C23813">
        <w:tc>
          <w:tcPr>
            <w:tcW w:w="9213" w:type="dxa"/>
          </w:tcPr>
          <w:p w:rsidR="00706A41" w:rsidRPr="00270CA4" w:rsidRDefault="00706A41" w:rsidP="00C23813">
            <w:r w:rsidRPr="00270CA4">
              <w:rPr>
                <w:rStyle w:val="FontStyle16"/>
                <w:bCs/>
                <w:sz w:val="24"/>
              </w:rPr>
              <w:t xml:space="preserve">2.Повторение: числа от 1 до 20 </w:t>
            </w:r>
          </w:p>
        </w:tc>
      </w:tr>
      <w:tr w:rsidR="00706A41" w:rsidRPr="00270CA4" w:rsidTr="00C23813">
        <w:tc>
          <w:tcPr>
            <w:tcW w:w="9213" w:type="dxa"/>
          </w:tcPr>
          <w:p w:rsidR="00706A41" w:rsidRPr="00270CA4" w:rsidRDefault="00706A41" w:rsidP="00C23813">
            <w:pPr>
              <w:rPr>
                <w:rStyle w:val="FontStyle16"/>
                <w:b w:val="0"/>
                <w:sz w:val="24"/>
              </w:rPr>
            </w:pPr>
            <w:r w:rsidRPr="00270CA4">
              <w:t>3.Нумерация (14 ч)</w:t>
            </w:r>
          </w:p>
        </w:tc>
      </w:tr>
      <w:tr w:rsidR="00706A41" w:rsidRPr="00270CA4" w:rsidTr="00C23813">
        <w:tc>
          <w:tcPr>
            <w:tcW w:w="9213" w:type="dxa"/>
          </w:tcPr>
          <w:p w:rsidR="00706A41" w:rsidRPr="00270CA4" w:rsidRDefault="00706A41" w:rsidP="00C23813">
            <w:r w:rsidRPr="00270CA4">
              <w:t xml:space="preserve">4.Числа от 1 до 100. </w:t>
            </w:r>
          </w:p>
        </w:tc>
      </w:tr>
      <w:tr w:rsidR="00706A41" w:rsidRPr="00270CA4" w:rsidTr="00C23813">
        <w:tc>
          <w:tcPr>
            <w:tcW w:w="9213" w:type="dxa"/>
          </w:tcPr>
          <w:p w:rsidR="00706A41" w:rsidRPr="00270CA4" w:rsidRDefault="00706A41" w:rsidP="00C23813">
            <w:r w:rsidRPr="00270CA4">
              <w:rPr>
                <w:rStyle w:val="FontStyle17"/>
                <w:sz w:val="24"/>
              </w:rPr>
              <w:t xml:space="preserve">5.Счёт десятками. </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7"/>
                <w:sz w:val="24"/>
              </w:rPr>
              <w:t>6.Образование, чтение и запись чисел от 20 до 100.</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7"/>
                <w:sz w:val="24"/>
              </w:rPr>
              <w:t>7.Поместное значение цифр.</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7"/>
                <w:sz w:val="24"/>
              </w:rPr>
              <w:t>8.Однозначные и двузначные числа.</w:t>
            </w:r>
          </w:p>
        </w:tc>
      </w:tr>
      <w:tr w:rsidR="00706A41" w:rsidRPr="00270CA4" w:rsidTr="00C23813">
        <w:tc>
          <w:tcPr>
            <w:tcW w:w="9213" w:type="dxa"/>
          </w:tcPr>
          <w:p w:rsidR="00706A41" w:rsidRPr="00270CA4" w:rsidRDefault="00706A41" w:rsidP="00C23813">
            <w:r w:rsidRPr="00270CA4">
              <w:t>9.Замена двузначного числа суммой разрядных слагаемых.</w:t>
            </w:r>
          </w:p>
          <w:p w:rsidR="00706A41" w:rsidRPr="00270CA4" w:rsidRDefault="00706A41" w:rsidP="00C23813">
            <w:pPr>
              <w:rPr>
                <w:rStyle w:val="FontStyle17"/>
                <w:sz w:val="24"/>
              </w:rPr>
            </w:pPr>
          </w:p>
        </w:tc>
      </w:tr>
      <w:tr w:rsidR="00706A41" w:rsidRPr="00270CA4" w:rsidTr="00C23813">
        <w:tc>
          <w:tcPr>
            <w:tcW w:w="9213" w:type="dxa"/>
          </w:tcPr>
          <w:p w:rsidR="00706A41" w:rsidRPr="00270CA4" w:rsidRDefault="00706A41" w:rsidP="00C23813">
            <w:pPr>
              <w:rPr>
                <w:rStyle w:val="FontStyle16"/>
                <w:b w:val="0"/>
                <w:bCs/>
                <w:sz w:val="24"/>
              </w:rPr>
            </w:pPr>
            <w:r w:rsidRPr="00270CA4">
              <w:t>10.Сложение и вычитание вида: 30 + 5, 35 – 5, 35 – 30</w:t>
            </w:r>
          </w:p>
        </w:tc>
      </w:tr>
      <w:tr w:rsidR="00706A41" w:rsidRPr="00270CA4" w:rsidTr="00C23813">
        <w:tc>
          <w:tcPr>
            <w:tcW w:w="9213" w:type="dxa"/>
          </w:tcPr>
          <w:p w:rsidR="00706A41" w:rsidRPr="00270CA4" w:rsidRDefault="00706A41" w:rsidP="00C23813">
            <w:pPr>
              <w:rPr>
                <w:rStyle w:val="FontStyle17"/>
                <w:sz w:val="24"/>
              </w:rPr>
            </w:pPr>
            <w:r w:rsidRPr="00270CA4">
              <w:t>11.Единицы длины: миллиметр, метр.</w:t>
            </w:r>
          </w:p>
        </w:tc>
      </w:tr>
      <w:tr w:rsidR="00706A41" w:rsidRPr="00270CA4" w:rsidTr="00C23813">
        <w:tc>
          <w:tcPr>
            <w:tcW w:w="9213" w:type="dxa"/>
          </w:tcPr>
          <w:p w:rsidR="00706A41" w:rsidRPr="00270CA4" w:rsidRDefault="00706A41" w:rsidP="00C23813">
            <w:pPr>
              <w:rPr>
                <w:rStyle w:val="FontStyle17"/>
                <w:sz w:val="24"/>
              </w:rPr>
            </w:pPr>
            <w:r w:rsidRPr="00270CA4">
              <w:t>11.Единицы длины: миллиметр, метр.</w:t>
            </w:r>
          </w:p>
        </w:tc>
      </w:tr>
      <w:tr w:rsidR="00706A41" w:rsidRPr="00270CA4" w:rsidTr="00C23813">
        <w:trPr>
          <w:trHeight w:val="493"/>
        </w:trPr>
        <w:tc>
          <w:tcPr>
            <w:tcW w:w="9213" w:type="dxa"/>
          </w:tcPr>
          <w:p w:rsidR="00706A41" w:rsidRPr="00270CA4" w:rsidRDefault="00706A41" w:rsidP="00C23813">
            <w:pPr>
              <w:rPr>
                <w:rStyle w:val="FontStyle17"/>
                <w:sz w:val="24"/>
              </w:rPr>
            </w:pPr>
            <w:r w:rsidRPr="00270CA4">
              <w:t xml:space="preserve">12.Таблица единиц длины </w:t>
            </w:r>
          </w:p>
        </w:tc>
      </w:tr>
      <w:tr w:rsidR="00706A41" w:rsidRPr="00270CA4" w:rsidTr="00C23813">
        <w:tc>
          <w:tcPr>
            <w:tcW w:w="9213" w:type="dxa"/>
          </w:tcPr>
          <w:p w:rsidR="00706A41" w:rsidRPr="00270CA4" w:rsidRDefault="00706A41" w:rsidP="00C23813">
            <w:pPr>
              <w:rPr>
                <w:rStyle w:val="FontStyle17"/>
                <w:bCs/>
                <w:sz w:val="24"/>
              </w:rPr>
            </w:pPr>
            <w:r w:rsidRPr="00270CA4">
              <w:rPr>
                <w:rStyle w:val="FontStyle17"/>
                <w:sz w:val="24"/>
              </w:rPr>
              <w:t>13.Рубль. Копейка.</w:t>
            </w:r>
            <w:r w:rsidRPr="00270CA4">
              <w:rPr>
                <w:rStyle w:val="FontStyle16"/>
                <w:bCs/>
                <w:sz w:val="24"/>
              </w:rPr>
              <w:t xml:space="preserve"> Соотношение между ними.</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6"/>
                <w:bCs/>
                <w:sz w:val="24"/>
              </w:rPr>
              <w:t xml:space="preserve"> 14.</w:t>
            </w:r>
            <w:r w:rsidRPr="00270CA4">
              <w:rPr>
                <w:rStyle w:val="FontStyle13"/>
                <w:bCs/>
                <w:sz w:val="24"/>
              </w:rPr>
              <w:t xml:space="preserve">«Странички для любознательных» </w:t>
            </w:r>
            <w:r w:rsidRPr="00270CA4">
              <w:rPr>
                <w:rStyle w:val="FontStyle14"/>
                <w:bCs/>
                <w:iCs/>
                <w:sz w:val="24"/>
              </w:rPr>
              <w:t>— задания твор</w:t>
            </w:r>
            <w:r w:rsidRPr="00270CA4">
              <w:rPr>
                <w:rStyle w:val="FontStyle14"/>
                <w:bCs/>
                <w:iCs/>
                <w:sz w:val="24"/>
              </w:rPr>
              <w:softHyphen/>
              <w:t>ческого и поискового характера:</w:t>
            </w:r>
          </w:p>
        </w:tc>
      </w:tr>
      <w:tr w:rsidR="00706A41" w:rsidRPr="00270CA4" w:rsidTr="00C23813">
        <w:tc>
          <w:tcPr>
            <w:tcW w:w="9213" w:type="dxa"/>
          </w:tcPr>
          <w:p w:rsidR="00706A41" w:rsidRPr="00270CA4" w:rsidRDefault="00706A41" w:rsidP="00C23813">
            <w:pPr>
              <w:rPr>
                <w:rStyle w:val="FontStyle17"/>
                <w:sz w:val="24"/>
              </w:rPr>
            </w:pPr>
            <w:r w:rsidRPr="00270CA4">
              <w:t>15.Повторение пройденного «Что узнали. Чему научились»1 ч</w:t>
            </w:r>
          </w:p>
        </w:tc>
      </w:tr>
      <w:tr w:rsidR="00706A41" w:rsidRPr="00270CA4" w:rsidTr="00C23813">
        <w:tc>
          <w:tcPr>
            <w:tcW w:w="9213" w:type="dxa"/>
          </w:tcPr>
          <w:p w:rsidR="00706A41" w:rsidRPr="00270CA4" w:rsidRDefault="00706A41" w:rsidP="00C23813">
            <w:pPr>
              <w:rPr>
                <w:rStyle w:val="FontStyle17"/>
                <w:sz w:val="24"/>
              </w:rPr>
            </w:pPr>
            <w:r w:rsidRPr="00270CA4">
              <w:t>16.Проверочная работа «Проверим себя и оценим свои достижения» (тестовая форме). Анализ результатов</w:t>
            </w:r>
          </w:p>
        </w:tc>
      </w:tr>
      <w:tr w:rsidR="00706A41" w:rsidRPr="00270CA4" w:rsidTr="00C23813">
        <w:tc>
          <w:tcPr>
            <w:tcW w:w="9213" w:type="dxa"/>
          </w:tcPr>
          <w:p w:rsidR="00706A41" w:rsidRPr="00270CA4" w:rsidRDefault="00706A41" w:rsidP="00C23813">
            <w:pPr>
              <w:jc w:val="center"/>
              <w:rPr>
                <w:rStyle w:val="FontStyle17"/>
                <w:b/>
                <w:sz w:val="24"/>
              </w:rPr>
            </w:pPr>
            <w:r w:rsidRPr="00270CA4">
              <w:rPr>
                <w:rStyle w:val="FontStyle17"/>
                <w:b/>
                <w:sz w:val="24"/>
              </w:rPr>
              <w:t>Сложение и вычитание (20ч)</w:t>
            </w:r>
          </w:p>
        </w:tc>
      </w:tr>
      <w:tr w:rsidR="00706A41" w:rsidRPr="00270CA4" w:rsidTr="00C23813">
        <w:trPr>
          <w:trHeight w:val="568"/>
        </w:trPr>
        <w:tc>
          <w:tcPr>
            <w:tcW w:w="9213" w:type="dxa"/>
          </w:tcPr>
          <w:p w:rsidR="00706A41" w:rsidRPr="00270CA4" w:rsidRDefault="00706A41" w:rsidP="00C23813">
            <w:pPr>
              <w:pStyle w:val="BodyText"/>
              <w:rPr>
                <w:rStyle w:val="FontStyle17"/>
                <w:i/>
                <w:sz w:val="24"/>
              </w:rPr>
            </w:pPr>
            <w:r w:rsidRPr="00270CA4">
              <w:rPr>
                <w:rStyle w:val="FontStyle17"/>
                <w:sz w:val="24"/>
              </w:rPr>
              <w:t>1.Решение и составление задач, обратных заданной.</w:t>
            </w:r>
            <w:r w:rsidRPr="00270CA4">
              <w:t xml:space="preserve"> Нахождение неизвестного слагаемого, неизвестного уменьшаемого, неизвестного вычитаемого.</w:t>
            </w:r>
          </w:p>
        </w:tc>
      </w:tr>
      <w:tr w:rsidR="00706A41" w:rsidRPr="00270CA4" w:rsidTr="00C23813">
        <w:tc>
          <w:tcPr>
            <w:tcW w:w="9213" w:type="dxa"/>
          </w:tcPr>
          <w:p w:rsidR="00706A41" w:rsidRPr="00270CA4" w:rsidRDefault="00706A41" w:rsidP="00C23813">
            <w:pPr>
              <w:rPr>
                <w:rStyle w:val="FontStyle17"/>
                <w:sz w:val="24"/>
              </w:rPr>
            </w:pPr>
            <w:r w:rsidRPr="00270CA4">
              <w:t>2.Решение задач на нахождение неизвестного слагаемого</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6"/>
                <w:bCs/>
                <w:sz w:val="24"/>
              </w:rPr>
              <w:t>3.Решение задач  на нахождение неизвестного уменьшаемого.</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6"/>
                <w:bCs/>
                <w:sz w:val="24"/>
              </w:rPr>
              <w:t>4.Решение задач  на нахождение  неизвестного вычитаемого.</w:t>
            </w:r>
          </w:p>
        </w:tc>
      </w:tr>
      <w:tr w:rsidR="00706A41" w:rsidRPr="00270CA4" w:rsidTr="00C23813">
        <w:tc>
          <w:tcPr>
            <w:tcW w:w="9213" w:type="dxa"/>
          </w:tcPr>
          <w:p w:rsidR="00706A41" w:rsidRPr="00270CA4" w:rsidRDefault="00706A41" w:rsidP="00C23813">
            <w:pPr>
              <w:rPr>
                <w:rStyle w:val="FontStyle17"/>
                <w:bCs/>
                <w:sz w:val="24"/>
              </w:rPr>
            </w:pPr>
            <w:r w:rsidRPr="00270CA4">
              <w:rPr>
                <w:rStyle w:val="FontStyle16"/>
                <w:bCs/>
                <w:sz w:val="24"/>
              </w:rPr>
              <w:t>5.Время. Единицы времени: час, минута. Соотношение между ними.</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7"/>
                <w:sz w:val="24"/>
              </w:rPr>
              <w:t>6.Длина ломаной.</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7"/>
                <w:sz w:val="24"/>
              </w:rPr>
              <w:t>7.Контроль и учёт знаний</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7"/>
                <w:sz w:val="24"/>
              </w:rPr>
              <w:t>8.Порядок выполнения действий в числовых выражениях. Скобки.</w:t>
            </w:r>
          </w:p>
        </w:tc>
      </w:tr>
      <w:tr w:rsidR="00706A41" w:rsidRPr="00270CA4" w:rsidTr="00C23813">
        <w:tc>
          <w:tcPr>
            <w:tcW w:w="9213" w:type="dxa"/>
          </w:tcPr>
          <w:p w:rsidR="00706A41" w:rsidRPr="00270CA4" w:rsidRDefault="00706A41" w:rsidP="00C23813">
            <w:pPr>
              <w:rPr>
                <w:rStyle w:val="FontStyle17"/>
                <w:sz w:val="24"/>
              </w:rPr>
            </w:pPr>
            <w:r w:rsidRPr="00270CA4">
              <w:rPr>
                <w:rStyle w:val="FontStyle16"/>
                <w:bCs/>
                <w:sz w:val="24"/>
              </w:rPr>
              <w:t>9.Числовое выражение</w:t>
            </w:r>
          </w:p>
        </w:tc>
      </w:tr>
      <w:tr w:rsidR="00706A41" w:rsidRPr="00270CA4" w:rsidTr="00C23813">
        <w:tc>
          <w:tcPr>
            <w:tcW w:w="9213" w:type="dxa"/>
          </w:tcPr>
          <w:p w:rsidR="00706A41" w:rsidRPr="00270CA4" w:rsidRDefault="00706A41" w:rsidP="00C23813">
            <w:pPr>
              <w:rPr>
                <w:rStyle w:val="FontStyle16"/>
                <w:b w:val="0"/>
                <w:bCs/>
                <w:sz w:val="24"/>
              </w:rPr>
            </w:pPr>
            <w:r w:rsidRPr="00270CA4">
              <w:rPr>
                <w:rStyle w:val="FontStyle16"/>
                <w:bCs/>
                <w:sz w:val="24"/>
              </w:rPr>
              <w:t xml:space="preserve">10.Сравнение числовых выражений </w:t>
            </w:r>
          </w:p>
        </w:tc>
      </w:tr>
      <w:tr w:rsidR="00706A41" w:rsidRPr="00270CA4" w:rsidTr="00C23813">
        <w:tc>
          <w:tcPr>
            <w:tcW w:w="9213" w:type="dxa"/>
          </w:tcPr>
          <w:p w:rsidR="00706A41" w:rsidRPr="00270CA4" w:rsidRDefault="00706A41" w:rsidP="00C23813">
            <w:pPr>
              <w:rPr>
                <w:rStyle w:val="FontStyle16"/>
                <w:b w:val="0"/>
                <w:bCs/>
                <w:sz w:val="24"/>
              </w:rPr>
            </w:pPr>
            <w:r w:rsidRPr="00270CA4">
              <w:rPr>
                <w:rStyle w:val="FontStyle16"/>
                <w:bCs/>
                <w:sz w:val="24"/>
              </w:rPr>
              <w:t>11.Периметр многоугольника</w:t>
            </w:r>
          </w:p>
        </w:tc>
      </w:tr>
      <w:tr w:rsidR="00706A41" w:rsidRPr="00270CA4" w:rsidTr="00C23813">
        <w:trPr>
          <w:trHeight w:val="461"/>
        </w:trPr>
        <w:tc>
          <w:tcPr>
            <w:tcW w:w="9213" w:type="dxa"/>
          </w:tcPr>
          <w:p w:rsidR="00706A41" w:rsidRPr="00270CA4" w:rsidRDefault="00706A41" w:rsidP="00C23813">
            <w:pPr>
              <w:pStyle w:val="BodyText"/>
              <w:rPr>
                <w:rStyle w:val="FontStyle16"/>
                <w:b w:val="0"/>
                <w:sz w:val="24"/>
              </w:rPr>
            </w:pPr>
            <w:r w:rsidRPr="00270CA4">
              <w:t xml:space="preserve">12.Применение переместительного и сочетательного свойств сложения для рационализации вычислений </w:t>
            </w:r>
          </w:p>
        </w:tc>
      </w:tr>
      <w:tr w:rsidR="00706A41" w:rsidRPr="00270CA4" w:rsidTr="00C23813">
        <w:tc>
          <w:tcPr>
            <w:tcW w:w="9213" w:type="dxa"/>
          </w:tcPr>
          <w:p w:rsidR="00706A41" w:rsidRPr="00270CA4" w:rsidRDefault="00706A41" w:rsidP="00C23813">
            <w:pPr>
              <w:rPr>
                <w:rStyle w:val="FontStyle16"/>
                <w:b w:val="0"/>
                <w:bCs/>
                <w:sz w:val="24"/>
              </w:rPr>
            </w:pPr>
            <w:r w:rsidRPr="00270CA4">
              <w:rPr>
                <w:rStyle w:val="FontStyle16"/>
                <w:bCs/>
                <w:sz w:val="24"/>
              </w:rPr>
              <w:t xml:space="preserve">13.Применение переместительного  и сочетательного свойства сложения. </w:t>
            </w:r>
          </w:p>
        </w:tc>
      </w:tr>
      <w:tr w:rsidR="00706A41" w:rsidRPr="00270CA4" w:rsidTr="00C23813">
        <w:tc>
          <w:tcPr>
            <w:tcW w:w="9213" w:type="dxa"/>
          </w:tcPr>
          <w:p w:rsidR="00706A41" w:rsidRPr="00270CA4" w:rsidRDefault="00706A41" w:rsidP="00C23813">
            <w:pPr>
              <w:rPr>
                <w:rStyle w:val="FontStyle16"/>
                <w:b w:val="0"/>
                <w:bCs/>
                <w:sz w:val="24"/>
              </w:rPr>
            </w:pPr>
            <w:r w:rsidRPr="00270CA4">
              <w:rPr>
                <w:rStyle w:val="FontStyle16"/>
                <w:bCs/>
                <w:sz w:val="24"/>
              </w:rPr>
              <w:t>14.Контроль и учёт знаний</w:t>
            </w:r>
          </w:p>
        </w:tc>
      </w:tr>
      <w:tr w:rsidR="00706A41" w:rsidRPr="00270CA4" w:rsidTr="00C23813">
        <w:tc>
          <w:tcPr>
            <w:tcW w:w="9213" w:type="dxa"/>
          </w:tcPr>
          <w:p w:rsidR="00706A41" w:rsidRPr="00270CA4" w:rsidRDefault="00706A41" w:rsidP="00C23813">
            <w:pPr>
              <w:rPr>
                <w:rStyle w:val="FontStyle16"/>
                <w:b w:val="0"/>
                <w:bCs/>
                <w:sz w:val="24"/>
              </w:rPr>
            </w:pPr>
            <w:r w:rsidRPr="00270CA4">
              <w:rPr>
                <w:rStyle w:val="FontStyle16"/>
                <w:bCs/>
                <w:sz w:val="24"/>
              </w:rPr>
              <w:t xml:space="preserve"> 15.</w:t>
            </w:r>
            <w:r w:rsidRPr="00270CA4">
              <w:rPr>
                <w:rStyle w:val="FontStyle13"/>
                <w:bCs/>
                <w:sz w:val="24"/>
              </w:rPr>
              <w:t xml:space="preserve">«Странички для любознательных» </w:t>
            </w:r>
            <w:r w:rsidRPr="00270CA4">
              <w:rPr>
                <w:rStyle w:val="FontStyle14"/>
                <w:bCs/>
                <w:iCs/>
                <w:sz w:val="24"/>
              </w:rPr>
              <w:t>— задания твор</w:t>
            </w:r>
            <w:r w:rsidRPr="00270CA4">
              <w:rPr>
                <w:rStyle w:val="FontStyle14"/>
                <w:bCs/>
                <w:iCs/>
                <w:sz w:val="24"/>
              </w:rPr>
              <w:softHyphen/>
              <w:t>ческого и поискового характера:</w:t>
            </w:r>
          </w:p>
        </w:tc>
      </w:tr>
      <w:tr w:rsidR="00706A41" w:rsidRPr="00270CA4" w:rsidTr="00C23813">
        <w:tc>
          <w:tcPr>
            <w:tcW w:w="9213" w:type="dxa"/>
          </w:tcPr>
          <w:p w:rsidR="00706A41" w:rsidRPr="00270CA4" w:rsidRDefault="00706A41" w:rsidP="00C23813">
            <w:pPr>
              <w:rPr>
                <w:rStyle w:val="FontStyle16"/>
                <w:b w:val="0"/>
                <w:bCs/>
                <w:sz w:val="24"/>
              </w:rPr>
            </w:pPr>
            <w:r w:rsidRPr="00270CA4">
              <w:rPr>
                <w:rStyle w:val="FontStyle13"/>
                <w:bCs/>
                <w:sz w:val="24"/>
              </w:rPr>
              <w:t xml:space="preserve">16.«Странички для любознательных» </w:t>
            </w:r>
            <w:r w:rsidRPr="00270CA4">
              <w:rPr>
                <w:rStyle w:val="FontStyle14"/>
                <w:bCs/>
                <w:iCs/>
                <w:sz w:val="24"/>
              </w:rPr>
              <w:t>— задания твор</w:t>
            </w:r>
            <w:r w:rsidRPr="00270CA4">
              <w:rPr>
                <w:rStyle w:val="FontStyle14"/>
                <w:bCs/>
                <w:iCs/>
                <w:sz w:val="24"/>
              </w:rPr>
              <w:softHyphen/>
              <w:t>ческого и поискового характера:</w:t>
            </w:r>
          </w:p>
        </w:tc>
      </w:tr>
      <w:tr w:rsidR="00706A41" w:rsidRPr="00270CA4" w:rsidTr="00C23813">
        <w:tc>
          <w:tcPr>
            <w:tcW w:w="9213" w:type="dxa"/>
          </w:tcPr>
          <w:p w:rsidR="00706A41" w:rsidRPr="00270CA4" w:rsidRDefault="00706A41" w:rsidP="00C23813">
            <w:pPr>
              <w:rPr>
                <w:rStyle w:val="FontStyle16"/>
                <w:b w:val="0"/>
                <w:bCs/>
                <w:sz w:val="24"/>
              </w:rPr>
            </w:pPr>
            <w:r w:rsidRPr="00270CA4">
              <w:rPr>
                <w:rStyle w:val="FontStyle13"/>
                <w:bCs/>
                <w:sz w:val="24"/>
              </w:rPr>
              <w:t xml:space="preserve">17.Наш проект: </w:t>
            </w:r>
            <w:r w:rsidRPr="00270CA4">
              <w:rPr>
                <w:rStyle w:val="FontStyle16"/>
                <w:bCs/>
                <w:sz w:val="24"/>
              </w:rPr>
              <w:t>«Математика вокруг нас. Узоры на по</w:t>
            </w:r>
            <w:r w:rsidRPr="00270CA4">
              <w:rPr>
                <w:rStyle w:val="FontStyle16"/>
                <w:bCs/>
                <w:sz w:val="24"/>
              </w:rPr>
              <w:softHyphen/>
              <w:t>суде».</w:t>
            </w:r>
          </w:p>
        </w:tc>
      </w:tr>
      <w:tr w:rsidR="00706A41" w:rsidRPr="00270CA4" w:rsidTr="00C23813">
        <w:tc>
          <w:tcPr>
            <w:tcW w:w="9213" w:type="dxa"/>
          </w:tcPr>
          <w:p w:rsidR="00706A41" w:rsidRPr="00270CA4" w:rsidRDefault="00706A41" w:rsidP="00C23813">
            <w:pPr>
              <w:rPr>
                <w:rStyle w:val="FontStyle16"/>
                <w:b w:val="0"/>
                <w:sz w:val="24"/>
              </w:rPr>
            </w:pPr>
            <w:r w:rsidRPr="00270CA4">
              <w:t xml:space="preserve">18.Повторение пройденного «Что узнали. Чему научились» (3 ч) </w:t>
            </w:r>
          </w:p>
        </w:tc>
      </w:tr>
      <w:tr w:rsidR="00706A41" w:rsidRPr="00270CA4" w:rsidTr="00C23813">
        <w:tc>
          <w:tcPr>
            <w:tcW w:w="9213" w:type="dxa"/>
          </w:tcPr>
          <w:p w:rsidR="00706A41" w:rsidRPr="00270CA4" w:rsidRDefault="00706A41" w:rsidP="00C23813">
            <w:r w:rsidRPr="00270CA4">
              <w:t xml:space="preserve">19.Повторение пройденного «Что узнали. Чему научились» </w:t>
            </w:r>
          </w:p>
          <w:p w:rsidR="00706A41" w:rsidRPr="00270CA4" w:rsidRDefault="00706A41" w:rsidP="00C23813">
            <w:pPr>
              <w:rPr>
                <w:rStyle w:val="FontStyle16"/>
                <w:b w:val="0"/>
                <w:bCs/>
                <w:sz w:val="24"/>
              </w:rPr>
            </w:pPr>
          </w:p>
        </w:tc>
      </w:tr>
      <w:tr w:rsidR="00706A41" w:rsidRPr="00270CA4" w:rsidTr="00C23813">
        <w:tc>
          <w:tcPr>
            <w:tcW w:w="9213" w:type="dxa"/>
          </w:tcPr>
          <w:p w:rsidR="00706A41" w:rsidRPr="00270CA4" w:rsidRDefault="00706A41" w:rsidP="00C23813">
            <w:r w:rsidRPr="00270CA4">
              <w:t xml:space="preserve">20.Повторение пройденного «Что узнали. Чему научились» </w:t>
            </w:r>
          </w:p>
          <w:p w:rsidR="00706A41" w:rsidRPr="00270CA4" w:rsidRDefault="00706A41" w:rsidP="00C23813">
            <w:pPr>
              <w:rPr>
                <w:rStyle w:val="FontStyle16"/>
                <w:b w:val="0"/>
                <w:bCs/>
                <w:sz w:val="24"/>
              </w:rPr>
            </w:pPr>
          </w:p>
        </w:tc>
      </w:tr>
      <w:tr w:rsidR="00706A41" w:rsidRPr="00270CA4" w:rsidTr="00C23813">
        <w:trPr>
          <w:trHeight w:val="480"/>
        </w:trPr>
        <w:tc>
          <w:tcPr>
            <w:tcW w:w="9213" w:type="dxa"/>
          </w:tcPr>
          <w:p w:rsidR="00706A41" w:rsidRPr="00270CA4" w:rsidRDefault="00706A41" w:rsidP="00C23813">
            <w:pPr>
              <w:jc w:val="center"/>
            </w:pPr>
            <w:r w:rsidRPr="00270CA4">
              <w:rPr>
                <w:rStyle w:val="FontStyle16"/>
                <w:bCs/>
                <w:sz w:val="24"/>
              </w:rPr>
              <w:t>Числа от 1 до 100.</w:t>
            </w:r>
            <w:r w:rsidRPr="00270CA4">
              <w:t xml:space="preserve">   </w:t>
            </w:r>
            <w:r w:rsidRPr="00270CA4">
              <w:rPr>
                <w:b/>
              </w:rPr>
              <w:t>Сложение и вычитание 28ч</w:t>
            </w:r>
          </w:p>
        </w:tc>
      </w:tr>
      <w:tr w:rsidR="00706A41" w:rsidRPr="00270CA4" w:rsidTr="00C23813">
        <w:trPr>
          <w:trHeight w:val="488"/>
        </w:trPr>
        <w:tc>
          <w:tcPr>
            <w:tcW w:w="9213" w:type="dxa"/>
          </w:tcPr>
          <w:p w:rsidR="00706A41" w:rsidRPr="00270CA4" w:rsidRDefault="00706A41" w:rsidP="00C23813">
            <w:pPr>
              <w:rPr>
                <w:rStyle w:val="FontStyle16"/>
                <w:b w:val="0"/>
                <w:bCs/>
                <w:sz w:val="24"/>
              </w:rPr>
            </w:pPr>
            <w:r w:rsidRPr="00270CA4">
              <w:rPr>
                <w:rStyle w:val="FontStyle16"/>
                <w:bCs/>
                <w:sz w:val="24"/>
              </w:rPr>
              <w:t>Устные приемы сложения и вычитания чисел в пределах 100 (20 ч)</w:t>
            </w:r>
          </w:p>
          <w:p w:rsidR="00706A41" w:rsidRPr="00270CA4" w:rsidRDefault="00706A41" w:rsidP="00C23813">
            <w:pPr>
              <w:rPr>
                <w:rStyle w:val="FontStyle16"/>
                <w:b w:val="0"/>
                <w:bCs/>
                <w:sz w:val="24"/>
              </w:rPr>
            </w:pPr>
            <w:r w:rsidRPr="00270CA4">
              <w:rPr>
                <w:rStyle w:val="FontStyle16"/>
                <w:bCs/>
                <w:sz w:val="24"/>
              </w:rPr>
              <w:t xml:space="preserve">1.Устные  приёмы  сложения  и  вычитания  чисел в пределах 100 </w:t>
            </w:r>
          </w:p>
        </w:tc>
      </w:tr>
      <w:tr w:rsidR="00706A41" w:rsidRPr="00270CA4" w:rsidTr="00C23813">
        <w:trPr>
          <w:trHeight w:val="268"/>
        </w:trPr>
        <w:tc>
          <w:tcPr>
            <w:tcW w:w="9213" w:type="dxa"/>
          </w:tcPr>
          <w:p w:rsidR="00706A41" w:rsidRPr="00270CA4" w:rsidRDefault="00706A41" w:rsidP="00C23813">
            <w:pPr>
              <w:rPr>
                <w:rStyle w:val="FontStyle16"/>
                <w:b w:val="0"/>
                <w:bCs/>
                <w:i/>
                <w:sz w:val="24"/>
              </w:rPr>
            </w:pPr>
            <w:r w:rsidRPr="00270CA4">
              <w:rPr>
                <w:rStyle w:val="FontStyle14"/>
                <w:bCs/>
                <w:iCs/>
                <w:sz w:val="24"/>
              </w:rPr>
              <w:t>2.Устные приёмы сложения  вида 36+2, 36+20</w:t>
            </w:r>
          </w:p>
        </w:tc>
      </w:tr>
      <w:tr w:rsidR="00706A41" w:rsidRPr="00270CA4" w:rsidTr="00C23813">
        <w:trPr>
          <w:trHeight w:val="413"/>
        </w:trPr>
        <w:tc>
          <w:tcPr>
            <w:tcW w:w="9213" w:type="dxa"/>
          </w:tcPr>
          <w:p w:rsidR="00706A41" w:rsidRPr="00270CA4" w:rsidRDefault="00706A41" w:rsidP="00C23813">
            <w:pPr>
              <w:rPr>
                <w:rStyle w:val="FontStyle16"/>
                <w:b w:val="0"/>
                <w:bCs/>
                <w:i/>
                <w:sz w:val="24"/>
              </w:rPr>
            </w:pPr>
            <w:r w:rsidRPr="00270CA4">
              <w:rPr>
                <w:rStyle w:val="FontStyle14"/>
                <w:bCs/>
                <w:iCs/>
                <w:sz w:val="24"/>
              </w:rPr>
              <w:t>3.Устные приёмы вычитания вида36-2, 36-20</w:t>
            </w:r>
          </w:p>
        </w:tc>
      </w:tr>
      <w:tr w:rsidR="00706A41" w:rsidRPr="00270CA4" w:rsidTr="00C23813">
        <w:trPr>
          <w:trHeight w:val="419"/>
        </w:trPr>
        <w:tc>
          <w:tcPr>
            <w:tcW w:w="9213" w:type="dxa"/>
          </w:tcPr>
          <w:p w:rsidR="00706A41" w:rsidRPr="00270CA4" w:rsidRDefault="00706A41" w:rsidP="00C23813">
            <w:pPr>
              <w:rPr>
                <w:rStyle w:val="FontStyle16"/>
                <w:b w:val="0"/>
                <w:bCs/>
                <w:i/>
                <w:sz w:val="24"/>
              </w:rPr>
            </w:pPr>
            <w:r w:rsidRPr="00270CA4">
              <w:rPr>
                <w:rStyle w:val="FontStyle14"/>
                <w:bCs/>
                <w:iCs/>
                <w:sz w:val="24"/>
              </w:rPr>
              <w:t>4.Устные приёмы сложения и вычитания вида 26+4, 30- 7.</w:t>
            </w:r>
          </w:p>
        </w:tc>
      </w:tr>
      <w:tr w:rsidR="00706A41" w:rsidRPr="00270CA4" w:rsidTr="00C23813">
        <w:trPr>
          <w:trHeight w:val="412"/>
        </w:trPr>
        <w:tc>
          <w:tcPr>
            <w:tcW w:w="9213" w:type="dxa"/>
          </w:tcPr>
          <w:p w:rsidR="00706A41" w:rsidRPr="00270CA4" w:rsidRDefault="00706A41" w:rsidP="00C23813">
            <w:pPr>
              <w:rPr>
                <w:rStyle w:val="FontStyle16"/>
                <w:b w:val="0"/>
                <w:bCs/>
                <w:i/>
                <w:sz w:val="24"/>
              </w:rPr>
            </w:pPr>
            <w:r w:rsidRPr="00270CA4">
              <w:rPr>
                <w:rStyle w:val="FontStyle14"/>
                <w:bCs/>
                <w:iCs/>
                <w:sz w:val="24"/>
              </w:rPr>
              <w:t>5.Устные приёмы сложения и вычитания вида 26+4, 30- 7</w:t>
            </w:r>
          </w:p>
        </w:tc>
      </w:tr>
      <w:tr w:rsidR="00706A41" w:rsidRPr="00270CA4" w:rsidTr="00C23813">
        <w:trPr>
          <w:trHeight w:val="417"/>
        </w:trPr>
        <w:tc>
          <w:tcPr>
            <w:tcW w:w="9213" w:type="dxa"/>
          </w:tcPr>
          <w:p w:rsidR="00706A41" w:rsidRPr="00270CA4" w:rsidRDefault="00706A41" w:rsidP="00C23813">
            <w:pPr>
              <w:rPr>
                <w:rStyle w:val="FontStyle16"/>
                <w:b w:val="0"/>
                <w:bCs/>
                <w:i/>
                <w:sz w:val="24"/>
              </w:rPr>
            </w:pPr>
            <w:r w:rsidRPr="00270CA4">
              <w:rPr>
                <w:rStyle w:val="FontStyle14"/>
                <w:bCs/>
                <w:iCs/>
                <w:sz w:val="24"/>
              </w:rPr>
              <w:t>6.Устные приёмы  вычитания вида 60 -24</w:t>
            </w:r>
          </w:p>
        </w:tc>
      </w:tr>
      <w:tr w:rsidR="00706A41" w:rsidRPr="00270CA4" w:rsidTr="00C23813">
        <w:trPr>
          <w:trHeight w:val="267"/>
        </w:trPr>
        <w:tc>
          <w:tcPr>
            <w:tcW w:w="9213" w:type="dxa"/>
          </w:tcPr>
          <w:p w:rsidR="00706A41" w:rsidRPr="00270CA4" w:rsidRDefault="00706A41" w:rsidP="00C23813">
            <w:pPr>
              <w:rPr>
                <w:rStyle w:val="FontStyle16"/>
                <w:b w:val="0"/>
                <w:bCs/>
                <w:sz w:val="24"/>
              </w:rPr>
            </w:pPr>
            <w:r w:rsidRPr="00270CA4">
              <w:rPr>
                <w:rStyle w:val="FontStyle16"/>
                <w:bCs/>
                <w:sz w:val="24"/>
              </w:rPr>
              <w:t>7.Решение задач.</w:t>
            </w:r>
          </w:p>
        </w:tc>
      </w:tr>
      <w:tr w:rsidR="00706A41" w:rsidRPr="00270CA4" w:rsidTr="00C23813">
        <w:trPr>
          <w:trHeight w:val="427"/>
        </w:trPr>
        <w:tc>
          <w:tcPr>
            <w:tcW w:w="9213" w:type="dxa"/>
          </w:tcPr>
          <w:p w:rsidR="00706A41" w:rsidRPr="00270CA4" w:rsidRDefault="00706A41" w:rsidP="00C23813">
            <w:pPr>
              <w:rPr>
                <w:rStyle w:val="FontStyle16"/>
                <w:b w:val="0"/>
                <w:bCs/>
                <w:sz w:val="24"/>
              </w:rPr>
            </w:pPr>
            <w:r w:rsidRPr="00270CA4">
              <w:t>8.Запись решения задачи выражением</w:t>
            </w:r>
          </w:p>
        </w:tc>
      </w:tr>
      <w:tr w:rsidR="00706A41" w:rsidRPr="00270CA4" w:rsidTr="00C23813">
        <w:trPr>
          <w:trHeight w:val="572"/>
        </w:trPr>
        <w:tc>
          <w:tcPr>
            <w:tcW w:w="9213" w:type="dxa"/>
          </w:tcPr>
          <w:p w:rsidR="00706A41" w:rsidRPr="00270CA4" w:rsidRDefault="00706A41" w:rsidP="00C23813">
            <w:r w:rsidRPr="00270CA4">
              <w:t>9.Запись решения задачи выражением</w:t>
            </w:r>
          </w:p>
        </w:tc>
      </w:tr>
      <w:tr w:rsidR="00706A41" w:rsidRPr="00270CA4" w:rsidTr="00C23813">
        <w:trPr>
          <w:trHeight w:val="399"/>
        </w:trPr>
        <w:tc>
          <w:tcPr>
            <w:tcW w:w="9213" w:type="dxa"/>
          </w:tcPr>
          <w:p w:rsidR="00706A41" w:rsidRPr="00270CA4" w:rsidRDefault="00706A41" w:rsidP="00C23813">
            <w:pPr>
              <w:rPr>
                <w:rStyle w:val="FontStyle16"/>
                <w:b w:val="0"/>
                <w:bCs/>
                <w:sz w:val="24"/>
              </w:rPr>
            </w:pPr>
            <w:r w:rsidRPr="00270CA4">
              <w:rPr>
                <w:rStyle w:val="FontStyle16"/>
                <w:bCs/>
                <w:sz w:val="24"/>
              </w:rPr>
              <w:t>10.Приёмы вычислений для случая 26 +7</w:t>
            </w:r>
          </w:p>
        </w:tc>
      </w:tr>
      <w:tr w:rsidR="00706A41" w:rsidRPr="00270CA4" w:rsidTr="00C23813">
        <w:trPr>
          <w:trHeight w:val="405"/>
        </w:trPr>
        <w:tc>
          <w:tcPr>
            <w:tcW w:w="9213" w:type="dxa"/>
          </w:tcPr>
          <w:p w:rsidR="00706A41" w:rsidRPr="00270CA4" w:rsidRDefault="00706A41" w:rsidP="00C23813">
            <w:pPr>
              <w:rPr>
                <w:rStyle w:val="FontStyle16"/>
                <w:b w:val="0"/>
                <w:bCs/>
                <w:sz w:val="24"/>
              </w:rPr>
            </w:pPr>
            <w:r w:rsidRPr="00270CA4">
              <w:rPr>
                <w:rStyle w:val="FontStyle16"/>
                <w:bCs/>
                <w:sz w:val="24"/>
              </w:rPr>
              <w:t>11.Приёмы вычислений для случая 35 -7</w:t>
            </w:r>
          </w:p>
        </w:tc>
      </w:tr>
      <w:tr w:rsidR="00706A41" w:rsidRPr="00270CA4" w:rsidTr="00C23813">
        <w:trPr>
          <w:trHeight w:val="284"/>
        </w:trPr>
        <w:tc>
          <w:tcPr>
            <w:tcW w:w="9213" w:type="dxa"/>
          </w:tcPr>
          <w:p w:rsidR="00706A41" w:rsidRPr="00270CA4" w:rsidRDefault="00706A41" w:rsidP="00C23813">
            <w:pPr>
              <w:rPr>
                <w:rStyle w:val="FontStyle16"/>
                <w:b w:val="0"/>
                <w:bCs/>
                <w:sz w:val="24"/>
              </w:rPr>
            </w:pPr>
            <w:r w:rsidRPr="00270CA4">
              <w:rPr>
                <w:rStyle w:val="FontStyle16"/>
                <w:bCs/>
                <w:sz w:val="24"/>
              </w:rPr>
              <w:t>12.Приёмы вычислений для случая 35 -7, 26+7</w:t>
            </w:r>
          </w:p>
        </w:tc>
      </w:tr>
      <w:tr w:rsidR="00706A41" w:rsidRPr="00270CA4" w:rsidTr="00C23813">
        <w:trPr>
          <w:trHeight w:val="699"/>
        </w:trPr>
        <w:tc>
          <w:tcPr>
            <w:tcW w:w="9213" w:type="dxa"/>
          </w:tcPr>
          <w:p w:rsidR="00706A41" w:rsidRPr="00270CA4" w:rsidRDefault="00706A41" w:rsidP="00C23813">
            <w:pPr>
              <w:rPr>
                <w:rStyle w:val="FontStyle16"/>
                <w:b w:val="0"/>
                <w:bCs/>
                <w:sz w:val="24"/>
              </w:rPr>
            </w:pPr>
            <w:r w:rsidRPr="00270CA4">
              <w:t>13.«Странички для любознательных</w:t>
            </w:r>
            <w:r w:rsidRPr="00270CA4">
              <w:rPr>
                <w:i/>
              </w:rPr>
              <w:t>»</w:t>
            </w:r>
            <w:r w:rsidRPr="00270CA4">
              <w:t xml:space="preserve"> - задания творческого и поискового характера: математические игры «Угадай результат», лабиринты с числовыми выражениями; логические задачи</w:t>
            </w:r>
          </w:p>
        </w:tc>
      </w:tr>
      <w:tr w:rsidR="00706A41" w:rsidRPr="00270CA4" w:rsidTr="00C23813">
        <w:trPr>
          <w:trHeight w:val="412"/>
        </w:trPr>
        <w:tc>
          <w:tcPr>
            <w:tcW w:w="9213" w:type="dxa"/>
          </w:tcPr>
          <w:p w:rsidR="00706A41" w:rsidRPr="00270CA4" w:rsidRDefault="00706A41" w:rsidP="00C23813">
            <w:pPr>
              <w:rPr>
                <w:rStyle w:val="FontStyle16"/>
                <w:b w:val="0"/>
                <w:bCs/>
                <w:sz w:val="24"/>
              </w:rPr>
            </w:pPr>
            <w:r w:rsidRPr="00270CA4">
              <w:t>14.Повторение пройденного «Что узнали. Чему научились» (3 ч)</w:t>
            </w:r>
          </w:p>
        </w:tc>
      </w:tr>
      <w:tr w:rsidR="00706A41" w:rsidRPr="00270CA4" w:rsidTr="00C23813">
        <w:trPr>
          <w:trHeight w:val="417"/>
        </w:trPr>
        <w:tc>
          <w:tcPr>
            <w:tcW w:w="9213" w:type="dxa"/>
          </w:tcPr>
          <w:p w:rsidR="00706A41" w:rsidRPr="00270CA4" w:rsidRDefault="00706A41" w:rsidP="00C23813">
            <w:pPr>
              <w:rPr>
                <w:rStyle w:val="FontStyle16"/>
                <w:b w:val="0"/>
                <w:bCs/>
                <w:sz w:val="24"/>
              </w:rPr>
            </w:pPr>
            <w:r w:rsidRPr="00270CA4">
              <w:t xml:space="preserve">15.Повторение пройденного «Что узнали. Чему научились» </w:t>
            </w:r>
          </w:p>
        </w:tc>
      </w:tr>
      <w:tr w:rsidR="00706A41" w:rsidRPr="00270CA4" w:rsidTr="00C23813">
        <w:trPr>
          <w:trHeight w:val="409"/>
        </w:trPr>
        <w:tc>
          <w:tcPr>
            <w:tcW w:w="9213" w:type="dxa"/>
          </w:tcPr>
          <w:p w:rsidR="00706A41" w:rsidRPr="00270CA4" w:rsidRDefault="00706A41" w:rsidP="00C23813">
            <w:pPr>
              <w:rPr>
                <w:rStyle w:val="FontStyle16"/>
                <w:b w:val="0"/>
                <w:bCs/>
                <w:sz w:val="24"/>
              </w:rPr>
            </w:pPr>
            <w:r w:rsidRPr="00270CA4">
              <w:t xml:space="preserve">16.Повторение пройденного «Что узнали. Чему научились» </w:t>
            </w:r>
          </w:p>
        </w:tc>
      </w:tr>
      <w:tr w:rsidR="00706A41" w:rsidRPr="00270CA4" w:rsidTr="00C23813">
        <w:trPr>
          <w:trHeight w:val="272"/>
        </w:trPr>
        <w:tc>
          <w:tcPr>
            <w:tcW w:w="9213" w:type="dxa"/>
          </w:tcPr>
          <w:p w:rsidR="00706A41" w:rsidRPr="00270CA4" w:rsidRDefault="00706A41" w:rsidP="00C23813">
            <w:pPr>
              <w:rPr>
                <w:rStyle w:val="FontStyle16"/>
                <w:b w:val="0"/>
                <w:bCs/>
                <w:sz w:val="24"/>
              </w:rPr>
            </w:pPr>
            <w:r w:rsidRPr="00270CA4">
              <w:rPr>
                <w:rStyle w:val="FontStyle16"/>
                <w:bCs/>
                <w:sz w:val="24"/>
              </w:rPr>
              <w:t>17.Выражения с переменной вида а+12, в-15, 48-с.</w:t>
            </w:r>
          </w:p>
        </w:tc>
      </w:tr>
      <w:tr w:rsidR="00706A41" w:rsidRPr="00270CA4" w:rsidTr="00C23813">
        <w:trPr>
          <w:trHeight w:val="272"/>
        </w:trPr>
        <w:tc>
          <w:tcPr>
            <w:tcW w:w="9213" w:type="dxa"/>
          </w:tcPr>
          <w:p w:rsidR="00706A41" w:rsidRPr="00270CA4" w:rsidRDefault="00706A41" w:rsidP="00C23813">
            <w:pPr>
              <w:rPr>
                <w:rStyle w:val="FontStyle16"/>
                <w:b w:val="0"/>
                <w:bCs/>
                <w:sz w:val="24"/>
              </w:rPr>
            </w:pPr>
            <w:r w:rsidRPr="00270CA4">
              <w:rPr>
                <w:rStyle w:val="FontStyle16"/>
                <w:bCs/>
                <w:sz w:val="24"/>
              </w:rPr>
              <w:t>18.Выражения с переменной вида а+12, в-15, 48-с.</w:t>
            </w:r>
          </w:p>
        </w:tc>
      </w:tr>
      <w:tr w:rsidR="00706A41" w:rsidRPr="00270CA4" w:rsidTr="00C23813">
        <w:trPr>
          <w:trHeight w:val="272"/>
        </w:trPr>
        <w:tc>
          <w:tcPr>
            <w:tcW w:w="9213" w:type="dxa"/>
          </w:tcPr>
          <w:p w:rsidR="00706A41" w:rsidRPr="00270CA4" w:rsidRDefault="00706A41" w:rsidP="00C23813">
            <w:pPr>
              <w:rPr>
                <w:rStyle w:val="FontStyle16"/>
                <w:b w:val="0"/>
                <w:bCs/>
                <w:i/>
                <w:sz w:val="24"/>
              </w:rPr>
            </w:pPr>
            <w:r w:rsidRPr="00270CA4">
              <w:rPr>
                <w:rStyle w:val="FontStyle14"/>
                <w:bCs/>
                <w:iCs/>
                <w:sz w:val="24"/>
              </w:rPr>
              <w:t>19.Уравнение</w:t>
            </w:r>
          </w:p>
        </w:tc>
      </w:tr>
      <w:tr w:rsidR="00706A41" w:rsidRPr="00270CA4" w:rsidTr="00C23813">
        <w:trPr>
          <w:trHeight w:val="272"/>
        </w:trPr>
        <w:tc>
          <w:tcPr>
            <w:tcW w:w="9213" w:type="dxa"/>
          </w:tcPr>
          <w:p w:rsidR="00706A41" w:rsidRPr="00270CA4" w:rsidRDefault="00706A41" w:rsidP="00C23813">
            <w:pPr>
              <w:rPr>
                <w:rStyle w:val="FontStyle16"/>
                <w:b w:val="0"/>
                <w:bCs/>
                <w:iCs/>
                <w:sz w:val="24"/>
              </w:rPr>
            </w:pPr>
            <w:r w:rsidRPr="00270CA4">
              <w:rPr>
                <w:rStyle w:val="FontStyle14"/>
                <w:bCs/>
                <w:iCs/>
                <w:sz w:val="24"/>
              </w:rPr>
              <w:t xml:space="preserve"> 20.Решение уравнений</w:t>
            </w:r>
          </w:p>
        </w:tc>
      </w:tr>
      <w:tr w:rsidR="00706A41" w:rsidRPr="00270CA4" w:rsidTr="00C23813">
        <w:trPr>
          <w:trHeight w:val="697"/>
        </w:trPr>
        <w:tc>
          <w:tcPr>
            <w:tcW w:w="9213" w:type="dxa"/>
          </w:tcPr>
          <w:p w:rsidR="00706A41" w:rsidRPr="00270CA4" w:rsidRDefault="00706A41" w:rsidP="00C23813">
            <w:pPr>
              <w:rPr>
                <w:rStyle w:val="FontStyle14"/>
                <w:b w:val="0"/>
                <w:bCs/>
                <w:i w:val="0"/>
                <w:iCs/>
                <w:sz w:val="24"/>
              </w:rPr>
            </w:pPr>
            <w:r w:rsidRPr="00270CA4">
              <w:rPr>
                <w:rStyle w:val="FontStyle14"/>
                <w:bCs/>
                <w:iCs/>
                <w:sz w:val="24"/>
              </w:rPr>
              <w:t xml:space="preserve">21.Проверка сложения вычитанием </w:t>
            </w:r>
          </w:p>
          <w:p w:rsidR="00706A41" w:rsidRPr="00270CA4" w:rsidRDefault="00706A41" w:rsidP="00C23813">
            <w:pPr>
              <w:rPr>
                <w:rStyle w:val="FontStyle16"/>
                <w:b w:val="0"/>
                <w:bCs/>
                <w:sz w:val="24"/>
              </w:rPr>
            </w:pPr>
            <w:r w:rsidRPr="00270CA4">
              <w:rPr>
                <w:rStyle w:val="FontStyle14"/>
                <w:bCs/>
                <w:iCs/>
                <w:sz w:val="24"/>
              </w:rPr>
              <w:t xml:space="preserve">Проверка сложения вычитанием. </w:t>
            </w:r>
          </w:p>
        </w:tc>
      </w:tr>
      <w:tr w:rsidR="00706A41" w:rsidRPr="00270CA4" w:rsidTr="00C23813">
        <w:trPr>
          <w:trHeight w:val="355"/>
        </w:trPr>
        <w:tc>
          <w:tcPr>
            <w:tcW w:w="9213" w:type="dxa"/>
          </w:tcPr>
          <w:p w:rsidR="00706A41" w:rsidRPr="00270CA4" w:rsidRDefault="00706A41" w:rsidP="00C23813">
            <w:pPr>
              <w:rPr>
                <w:rStyle w:val="FontStyle16"/>
                <w:b w:val="0"/>
                <w:bCs/>
                <w:sz w:val="24"/>
              </w:rPr>
            </w:pPr>
            <w:r w:rsidRPr="00270CA4">
              <w:rPr>
                <w:rStyle w:val="FontStyle14"/>
                <w:bCs/>
                <w:iCs/>
                <w:sz w:val="24"/>
              </w:rPr>
              <w:t xml:space="preserve"> 22.Проверка вычитания сложением и вычитанием.</w:t>
            </w:r>
          </w:p>
        </w:tc>
      </w:tr>
      <w:tr w:rsidR="00706A41" w:rsidRPr="00270CA4" w:rsidTr="00C23813">
        <w:trPr>
          <w:trHeight w:val="290"/>
        </w:trPr>
        <w:tc>
          <w:tcPr>
            <w:tcW w:w="9213" w:type="dxa"/>
          </w:tcPr>
          <w:p w:rsidR="00706A41" w:rsidRPr="00270CA4" w:rsidRDefault="00706A41" w:rsidP="00C23813">
            <w:pPr>
              <w:rPr>
                <w:rStyle w:val="FontStyle16"/>
                <w:b w:val="0"/>
                <w:bCs/>
                <w:sz w:val="24"/>
              </w:rPr>
            </w:pPr>
            <w:r w:rsidRPr="00270CA4">
              <w:t>23.Проверка вычитания сложением и вычитанием</w:t>
            </w:r>
          </w:p>
        </w:tc>
      </w:tr>
      <w:tr w:rsidR="00706A41" w:rsidRPr="00270CA4" w:rsidTr="00C23813">
        <w:trPr>
          <w:trHeight w:val="407"/>
        </w:trPr>
        <w:tc>
          <w:tcPr>
            <w:tcW w:w="9213" w:type="dxa"/>
          </w:tcPr>
          <w:p w:rsidR="00706A41" w:rsidRPr="00270CA4" w:rsidRDefault="00706A41" w:rsidP="00C23813">
            <w:r w:rsidRPr="00270CA4">
              <w:t xml:space="preserve">24.Повторение пройденного «Что узнали. Чему научились»  </w:t>
            </w:r>
          </w:p>
          <w:p w:rsidR="00706A41" w:rsidRPr="00270CA4" w:rsidRDefault="00706A41" w:rsidP="00C23813">
            <w:pPr>
              <w:rPr>
                <w:rStyle w:val="FontStyle16"/>
                <w:b w:val="0"/>
                <w:bCs/>
                <w:sz w:val="24"/>
              </w:rPr>
            </w:pPr>
          </w:p>
        </w:tc>
      </w:tr>
      <w:tr w:rsidR="00706A41" w:rsidRPr="00270CA4" w:rsidTr="00C23813">
        <w:trPr>
          <w:trHeight w:val="343"/>
        </w:trPr>
        <w:tc>
          <w:tcPr>
            <w:tcW w:w="9213" w:type="dxa"/>
          </w:tcPr>
          <w:p w:rsidR="00706A41" w:rsidRPr="00270CA4" w:rsidRDefault="00706A41" w:rsidP="00C23813">
            <w:pPr>
              <w:rPr>
                <w:rStyle w:val="FontStyle16"/>
                <w:b w:val="0"/>
                <w:sz w:val="24"/>
              </w:rPr>
            </w:pPr>
            <w:r w:rsidRPr="00270CA4">
              <w:t xml:space="preserve">25.Проверочная работа «Проверим себя и оценим свои достижения» (тестовая форме). Анализ результатов </w:t>
            </w:r>
          </w:p>
        </w:tc>
      </w:tr>
      <w:tr w:rsidR="00706A41" w:rsidRPr="00270CA4" w:rsidTr="00C23813">
        <w:trPr>
          <w:trHeight w:val="278"/>
        </w:trPr>
        <w:tc>
          <w:tcPr>
            <w:tcW w:w="9213" w:type="dxa"/>
          </w:tcPr>
          <w:p w:rsidR="00706A41" w:rsidRPr="00270CA4" w:rsidRDefault="00706A41" w:rsidP="00C23813">
            <w:pPr>
              <w:rPr>
                <w:rStyle w:val="FontStyle16"/>
                <w:b w:val="0"/>
                <w:bCs/>
                <w:sz w:val="24"/>
              </w:rPr>
            </w:pPr>
            <w:r w:rsidRPr="00270CA4">
              <w:rPr>
                <w:rStyle w:val="FontStyle16"/>
                <w:bCs/>
                <w:sz w:val="24"/>
              </w:rPr>
              <w:t>26.Контроль и учёт знаний.</w:t>
            </w:r>
          </w:p>
        </w:tc>
      </w:tr>
      <w:tr w:rsidR="00706A41" w:rsidRPr="00270CA4" w:rsidTr="00C23813">
        <w:trPr>
          <w:trHeight w:val="551"/>
        </w:trPr>
        <w:tc>
          <w:tcPr>
            <w:tcW w:w="9213" w:type="dxa"/>
          </w:tcPr>
          <w:p w:rsidR="00706A41" w:rsidRPr="00270CA4" w:rsidRDefault="00706A41" w:rsidP="00C23813">
            <w:r w:rsidRPr="00270CA4">
              <w:t xml:space="preserve">27.Повторение пройденного «Что узнали. Чему научились» </w:t>
            </w:r>
          </w:p>
          <w:p w:rsidR="00706A41" w:rsidRPr="00270CA4" w:rsidRDefault="00706A41" w:rsidP="00C23813">
            <w:pPr>
              <w:rPr>
                <w:rStyle w:val="FontStyle16"/>
                <w:b w:val="0"/>
                <w:bCs/>
                <w:sz w:val="24"/>
              </w:rPr>
            </w:pPr>
          </w:p>
        </w:tc>
      </w:tr>
      <w:tr w:rsidR="00706A41" w:rsidRPr="00270CA4" w:rsidTr="00C23813">
        <w:trPr>
          <w:trHeight w:val="417"/>
        </w:trPr>
        <w:tc>
          <w:tcPr>
            <w:tcW w:w="9213" w:type="dxa"/>
          </w:tcPr>
          <w:p w:rsidR="00706A41" w:rsidRPr="00270CA4" w:rsidRDefault="00706A41" w:rsidP="00C23813">
            <w:pPr>
              <w:rPr>
                <w:rStyle w:val="FontStyle16"/>
                <w:b w:val="0"/>
                <w:sz w:val="24"/>
              </w:rPr>
            </w:pPr>
            <w:r w:rsidRPr="00270CA4">
              <w:t xml:space="preserve">28.Повторение пройденного «Что узнали. Чему научились» </w:t>
            </w:r>
          </w:p>
        </w:tc>
      </w:tr>
      <w:tr w:rsidR="00706A41" w:rsidRPr="00270CA4" w:rsidTr="00C23813">
        <w:trPr>
          <w:trHeight w:val="717"/>
        </w:trPr>
        <w:tc>
          <w:tcPr>
            <w:tcW w:w="9213" w:type="dxa"/>
          </w:tcPr>
          <w:p w:rsidR="00706A41" w:rsidRPr="00270CA4" w:rsidRDefault="00706A41" w:rsidP="00C23813">
            <w:pPr>
              <w:spacing w:line="276" w:lineRule="auto"/>
              <w:jc w:val="center"/>
              <w:rPr>
                <w:rStyle w:val="FontStyle16"/>
                <w:bCs/>
                <w:sz w:val="24"/>
              </w:rPr>
            </w:pPr>
            <w:r w:rsidRPr="00270CA4">
              <w:rPr>
                <w:rStyle w:val="FontStyle16"/>
                <w:bCs/>
                <w:sz w:val="24"/>
              </w:rPr>
              <w:t>Числа от 1 до 100.</w:t>
            </w:r>
          </w:p>
          <w:p w:rsidR="00706A41" w:rsidRPr="00270CA4" w:rsidRDefault="00706A41" w:rsidP="00C23813">
            <w:pPr>
              <w:spacing w:line="276" w:lineRule="auto"/>
              <w:jc w:val="center"/>
              <w:rPr>
                <w:rStyle w:val="FontStyle16"/>
                <w:b w:val="0"/>
                <w:bCs/>
                <w:sz w:val="24"/>
              </w:rPr>
            </w:pPr>
            <w:r w:rsidRPr="00270CA4">
              <w:rPr>
                <w:rStyle w:val="FontStyle16"/>
                <w:bCs/>
                <w:sz w:val="24"/>
              </w:rPr>
              <w:t>Сложение и вычитание (22 ч)</w:t>
            </w:r>
          </w:p>
        </w:tc>
      </w:tr>
      <w:tr w:rsidR="00706A41" w:rsidRPr="00270CA4" w:rsidTr="00C23813">
        <w:trPr>
          <w:trHeight w:val="768"/>
        </w:trPr>
        <w:tc>
          <w:tcPr>
            <w:tcW w:w="9213" w:type="dxa"/>
          </w:tcPr>
          <w:p w:rsidR="00706A41" w:rsidRPr="00270CA4" w:rsidRDefault="00706A41" w:rsidP="00C23813">
            <w:pPr>
              <w:spacing w:line="276" w:lineRule="auto"/>
              <w:rPr>
                <w:rStyle w:val="FontStyle16"/>
                <w:b w:val="0"/>
                <w:bCs/>
                <w:sz w:val="24"/>
              </w:rPr>
            </w:pPr>
            <w:r w:rsidRPr="00270CA4">
              <w:rPr>
                <w:rStyle w:val="FontStyle16"/>
                <w:bCs/>
                <w:sz w:val="24"/>
              </w:rPr>
              <w:t>1.Письменные приемы сложения и вычитания без перехода через десяток</w:t>
            </w:r>
          </w:p>
          <w:p w:rsidR="00706A41" w:rsidRPr="00270CA4" w:rsidRDefault="00706A41" w:rsidP="00C23813">
            <w:pPr>
              <w:spacing w:line="276" w:lineRule="auto"/>
              <w:rPr>
                <w:rStyle w:val="FontStyle16"/>
                <w:b w:val="0"/>
                <w:bCs/>
                <w:iCs/>
                <w:sz w:val="24"/>
              </w:rPr>
            </w:pPr>
            <w:r w:rsidRPr="00270CA4">
              <w:t>Сложение и вычитание вида:  45 + 23, 57 – 26</w:t>
            </w:r>
            <w:r w:rsidRPr="00270CA4">
              <w:rPr>
                <w:rStyle w:val="FontStyle14"/>
                <w:bCs/>
                <w:iCs/>
                <w:sz w:val="24"/>
              </w:rPr>
              <w:t>.</w:t>
            </w:r>
          </w:p>
        </w:tc>
      </w:tr>
      <w:tr w:rsidR="00706A41" w:rsidRPr="00270CA4" w:rsidTr="00C23813">
        <w:trPr>
          <w:trHeight w:val="587"/>
        </w:trPr>
        <w:tc>
          <w:tcPr>
            <w:tcW w:w="9213" w:type="dxa"/>
          </w:tcPr>
          <w:p w:rsidR="00706A41" w:rsidRPr="00270CA4" w:rsidRDefault="00706A41" w:rsidP="00C23813">
            <w:pPr>
              <w:spacing w:line="276" w:lineRule="auto"/>
              <w:rPr>
                <w:rStyle w:val="FontStyle16"/>
                <w:b w:val="0"/>
                <w:bCs/>
                <w:sz w:val="24"/>
              </w:rPr>
            </w:pPr>
            <w:r w:rsidRPr="00270CA4">
              <w:rPr>
                <w:rStyle w:val="FontStyle16"/>
                <w:bCs/>
                <w:sz w:val="24"/>
              </w:rPr>
              <w:t xml:space="preserve"> 2.</w:t>
            </w:r>
            <w:r w:rsidRPr="00270CA4">
              <w:t xml:space="preserve">Сложение и вычитание вида:  45 + 23, 57 – 26 </w:t>
            </w:r>
          </w:p>
        </w:tc>
      </w:tr>
      <w:tr w:rsidR="00706A41" w:rsidRPr="00270CA4" w:rsidTr="00C23813">
        <w:trPr>
          <w:trHeight w:val="392"/>
        </w:trPr>
        <w:tc>
          <w:tcPr>
            <w:tcW w:w="9213" w:type="dxa"/>
          </w:tcPr>
          <w:p w:rsidR="00706A41" w:rsidRPr="00270CA4" w:rsidRDefault="00706A41" w:rsidP="00C23813">
            <w:pPr>
              <w:spacing w:line="276" w:lineRule="auto"/>
              <w:rPr>
                <w:bCs/>
              </w:rPr>
            </w:pPr>
            <w:r w:rsidRPr="00270CA4">
              <w:rPr>
                <w:bCs/>
              </w:rPr>
              <w:t xml:space="preserve">  3.</w:t>
            </w:r>
            <w:r w:rsidRPr="00270CA4">
              <w:t xml:space="preserve">Сложение и вычитание вида:  45 + 23, 57 – 26 </w:t>
            </w:r>
          </w:p>
        </w:tc>
      </w:tr>
      <w:tr w:rsidR="00706A41" w:rsidRPr="00270CA4" w:rsidTr="00C23813">
        <w:trPr>
          <w:trHeight w:val="382"/>
        </w:trPr>
        <w:tc>
          <w:tcPr>
            <w:tcW w:w="9213" w:type="dxa"/>
          </w:tcPr>
          <w:p w:rsidR="00706A41" w:rsidRPr="00270CA4" w:rsidRDefault="00706A41" w:rsidP="00C23813">
            <w:pPr>
              <w:spacing w:line="276" w:lineRule="auto"/>
              <w:rPr>
                <w:rStyle w:val="FontStyle13"/>
                <w:b w:val="0"/>
                <w:bCs/>
                <w:sz w:val="24"/>
              </w:rPr>
            </w:pPr>
            <w:r w:rsidRPr="00270CA4">
              <w:t xml:space="preserve">4.Сложение и вычитание вида:  45 + 23, 57 – 26 </w:t>
            </w:r>
          </w:p>
        </w:tc>
      </w:tr>
      <w:tr w:rsidR="00706A41" w:rsidRPr="00270CA4" w:rsidTr="00C23813">
        <w:trPr>
          <w:trHeight w:val="416"/>
        </w:trPr>
        <w:tc>
          <w:tcPr>
            <w:tcW w:w="9213" w:type="dxa"/>
          </w:tcPr>
          <w:p w:rsidR="00706A41" w:rsidRPr="00270CA4" w:rsidRDefault="00706A41" w:rsidP="00C23813">
            <w:pPr>
              <w:spacing w:line="276" w:lineRule="auto"/>
              <w:rPr>
                <w:rStyle w:val="FontStyle16"/>
                <w:b w:val="0"/>
                <w:bCs/>
                <w:sz w:val="24"/>
              </w:rPr>
            </w:pPr>
          </w:p>
          <w:p w:rsidR="00706A41" w:rsidRPr="00270CA4" w:rsidRDefault="00706A41" w:rsidP="00C23813">
            <w:pPr>
              <w:spacing w:line="276" w:lineRule="auto"/>
              <w:rPr>
                <w:rStyle w:val="FontStyle16"/>
                <w:b w:val="0"/>
                <w:bCs/>
                <w:sz w:val="24"/>
              </w:rPr>
            </w:pPr>
            <w:r w:rsidRPr="00270CA4">
              <w:rPr>
                <w:rStyle w:val="FontStyle13"/>
                <w:bCs/>
                <w:sz w:val="24"/>
              </w:rPr>
              <w:t>5.Угол. Виды углов</w:t>
            </w:r>
          </w:p>
        </w:tc>
      </w:tr>
      <w:tr w:rsidR="00706A41" w:rsidRPr="00270CA4" w:rsidTr="00C23813">
        <w:trPr>
          <w:trHeight w:val="567"/>
        </w:trPr>
        <w:tc>
          <w:tcPr>
            <w:tcW w:w="9213" w:type="dxa"/>
          </w:tcPr>
          <w:p w:rsidR="00706A41" w:rsidRPr="00270CA4" w:rsidRDefault="00706A41" w:rsidP="00C23813">
            <w:pPr>
              <w:spacing w:line="276" w:lineRule="auto"/>
              <w:rPr>
                <w:rStyle w:val="FontStyle16"/>
                <w:b w:val="0"/>
                <w:bCs/>
                <w:sz w:val="24"/>
              </w:rPr>
            </w:pPr>
          </w:p>
          <w:p w:rsidR="00706A41" w:rsidRPr="00270CA4" w:rsidRDefault="00706A41" w:rsidP="00C23813">
            <w:pPr>
              <w:spacing w:line="276" w:lineRule="auto"/>
              <w:rPr>
                <w:rStyle w:val="FontStyle16"/>
                <w:b w:val="0"/>
                <w:bCs/>
                <w:sz w:val="24"/>
              </w:rPr>
            </w:pPr>
            <w:r w:rsidRPr="00270CA4">
              <w:rPr>
                <w:rStyle w:val="FontStyle16"/>
                <w:bCs/>
                <w:sz w:val="24"/>
              </w:rPr>
              <w:t>6.Решение текстовых  задач.</w:t>
            </w:r>
          </w:p>
        </w:tc>
      </w:tr>
      <w:tr w:rsidR="00706A41" w:rsidRPr="00270CA4" w:rsidTr="00C23813">
        <w:trPr>
          <w:trHeight w:val="891"/>
        </w:trPr>
        <w:tc>
          <w:tcPr>
            <w:tcW w:w="9213" w:type="dxa"/>
          </w:tcPr>
          <w:p w:rsidR="00706A41" w:rsidRPr="00270CA4" w:rsidRDefault="00706A41" w:rsidP="00C23813">
            <w:pPr>
              <w:spacing w:line="276" w:lineRule="auto"/>
              <w:rPr>
                <w:rStyle w:val="FontStyle13"/>
                <w:b w:val="0"/>
                <w:bCs/>
                <w:sz w:val="24"/>
              </w:rPr>
            </w:pPr>
          </w:p>
          <w:p w:rsidR="00706A41" w:rsidRPr="00270CA4" w:rsidRDefault="00706A41" w:rsidP="00C23813">
            <w:pPr>
              <w:spacing w:line="276" w:lineRule="auto"/>
              <w:rPr>
                <w:rStyle w:val="FontStyle13"/>
                <w:b w:val="0"/>
                <w:bCs/>
                <w:sz w:val="24"/>
              </w:rPr>
            </w:pPr>
            <w:r w:rsidRPr="00270CA4">
              <w:rPr>
                <w:rStyle w:val="FontStyle13"/>
                <w:bCs/>
                <w:sz w:val="24"/>
              </w:rPr>
              <w:t>7.Сложение вида</w:t>
            </w:r>
          </w:p>
          <w:p w:rsidR="00706A41" w:rsidRPr="00270CA4" w:rsidRDefault="00706A41" w:rsidP="00C23813">
            <w:pPr>
              <w:spacing w:line="276" w:lineRule="auto"/>
              <w:rPr>
                <w:rStyle w:val="FontStyle13"/>
                <w:b w:val="0"/>
                <w:bCs/>
                <w:sz w:val="24"/>
              </w:rPr>
            </w:pPr>
            <w:r w:rsidRPr="00270CA4">
              <w:rPr>
                <w:rStyle w:val="FontStyle13"/>
                <w:bCs/>
                <w:sz w:val="24"/>
              </w:rPr>
              <w:t xml:space="preserve"> 37 +48</w:t>
            </w:r>
          </w:p>
        </w:tc>
      </w:tr>
      <w:tr w:rsidR="00706A41" w:rsidRPr="00270CA4" w:rsidTr="00C23813">
        <w:trPr>
          <w:trHeight w:val="491"/>
        </w:trPr>
        <w:tc>
          <w:tcPr>
            <w:tcW w:w="9213" w:type="dxa"/>
          </w:tcPr>
          <w:p w:rsidR="00706A41" w:rsidRPr="00270CA4" w:rsidRDefault="00706A41" w:rsidP="00C23813">
            <w:pPr>
              <w:spacing w:line="276" w:lineRule="auto"/>
              <w:rPr>
                <w:rStyle w:val="FontStyle13"/>
                <w:b w:val="0"/>
                <w:bCs/>
                <w:sz w:val="24"/>
              </w:rPr>
            </w:pPr>
            <w:r w:rsidRPr="00270CA4">
              <w:rPr>
                <w:rStyle w:val="FontStyle13"/>
                <w:bCs/>
                <w:sz w:val="24"/>
              </w:rPr>
              <w:t>8.Сложение вида</w:t>
            </w:r>
          </w:p>
          <w:p w:rsidR="00706A41" w:rsidRPr="00270CA4" w:rsidRDefault="00706A41" w:rsidP="00C23813">
            <w:pPr>
              <w:spacing w:line="276" w:lineRule="auto"/>
              <w:rPr>
                <w:rStyle w:val="FontStyle13"/>
                <w:b w:val="0"/>
                <w:bCs/>
                <w:sz w:val="24"/>
              </w:rPr>
            </w:pPr>
            <w:r w:rsidRPr="00270CA4">
              <w:rPr>
                <w:rStyle w:val="FontStyle13"/>
                <w:bCs/>
                <w:sz w:val="24"/>
              </w:rPr>
              <w:t xml:space="preserve"> 37 +53</w:t>
            </w:r>
          </w:p>
        </w:tc>
      </w:tr>
      <w:tr w:rsidR="00706A41" w:rsidRPr="00270CA4" w:rsidTr="00C23813">
        <w:trPr>
          <w:trHeight w:val="854"/>
        </w:trPr>
        <w:tc>
          <w:tcPr>
            <w:tcW w:w="9213" w:type="dxa"/>
          </w:tcPr>
          <w:p w:rsidR="00706A41" w:rsidRPr="00270CA4" w:rsidRDefault="00706A41" w:rsidP="00C23813">
            <w:pPr>
              <w:spacing w:line="276" w:lineRule="auto"/>
              <w:rPr>
                <w:rStyle w:val="FontStyle13"/>
                <w:b w:val="0"/>
                <w:bCs/>
                <w:sz w:val="24"/>
              </w:rPr>
            </w:pPr>
          </w:p>
          <w:p w:rsidR="00706A41" w:rsidRPr="00270CA4" w:rsidRDefault="00706A41" w:rsidP="00C23813">
            <w:pPr>
              <w:spacing w:line="276" w:lineRule="auto"/>
              <w:rPr>
                <w:rStyle w:val="FontStyle13"/>
                <w:b w:val="0"/>
                <w:bCs/>
                <w:sz w:val="24"/>
              </w:rPr>
            </w:pPr>
            <w:r w:rsidRPr="00270CA4">
              <w:rPr>
                <w:rStyle w:val="FontStyle13"/>
                <w:bCs/>
                <w:sz w:val="24"/>
              </w:rPr>
              <w:t xml:space="preserve"> 9.Прямоугольник. </w:t>
            </w:r>
          </w:p>
        </w:tc>
      </w:tr>
      <w:tr w:rsidR="00706A41" w:rsidRPr="00270CA4" w:rsidTr="00C23813">
        <w:trPr>
          <w:trHeight w:val="343"/>
        </w:trPr>
        <w:tc>
          <w:tcPr>
            <w:tcW w:w="9213" w:type="dxa"/>
          </w:tcPr>
          <w:p w:rsidR="00706A41" w:rsidRPr="00270CA4" w:rsidRDefault="00706A41" w:rsidP="00C23813">
            <w:pPr>
              <w:spacing w:line="276" w:lineRule="auto"/>
              <w:rPr>
                <w:rStyle w:val="FontStyle13"/>
                <w:b w:val="0"/>
                <w:bCs/>
                <w:sz w:val="24"/>
              </w:rPr>
            </w:pPr>
            <w:r w:rsidRPr="00270CA4">
              <w:rPr>
                <w:rStyle w:val="FontStyle13"/>
                <w:bCs/>
                <w:sz w:val="24"/>
              </w:rPr>
              <w:t>10.Сложение вида 87 +13</w:t>
            </w:r>
          </w:p>
        </w:tc>
      </w:tr>
      <w:tr w:rsidR="00706A41" w:rsidRPr="00270CA4" w:rsidTr="00C23813">
        <w:trPr>
          <w:trHeight w:val="605"/>
        </w:trPr>
        <w:tc>
          <w:tcPr>
            <w:tcW w:w="9213" w:type="dxa"/>
          </w:tcPr>
          <w:p w:rsidR="00706A41" w:rsidRPr="00270CA4" w:rsidRDefault="00706A41" w:rsidP="00C23813">
            <w:pPr>
              <w:spacing w:line="276" w:lineRule="auto"/>
              <w:rPr>
                <w:rStyle w:val="FontStyle16"/>
                <w:b w:val="0"/>
                <w:bCs/>
                <w:sz w:val="24"/>
              </w:rPr>
            </w:pPr>
          </w:p>
          <w:p w:rsidR="00706A41" w:rsidRPr="00270CA4" w:rsidRDefault="00706A41" w:rsidP="00C23813">
            <w:pPr>
              <w:spacing w:line="276" w:lineRule="auto"/>
              <w:rPr>
                <w:rStyle w:val="FontStyle16"/>
                <w:b w:val="0"/>
                <w:bCs/>
                <w:sz w:val="24"/>
              </w:rPr>
            </w:pPr>
            <w:r w:rsidRPr="00270CA4">
              <w:rPr>
                <w:rStyle w:val="FontStyle16"/>
                <w:bCs/>
                <w:sz w:val="24"/>
              </w:rPr>
              <w:t>11.Решение текстовых  задач.</w:t>
            </w:r>
          </w:p>
        </w:tc>
      </w:tr>
      <w:tr w:rsidR="00706A41" w:rsidRPr="00270CA4" w:rsidTr="00C23813">
        <w:trPr>
          <w:trHeight w:val="272"/>
        </w:trPr>
        <w:tc>
          <w:tcPr>
            <w:tcW w:w="9213" w:type="dxa"/>
          </w:tcPr>
          <w:p w:rsidR="00706A41" w:rsidRPr="00270CA4" w:rsidRDefault="00706A41" w:rsidP="00C23813">
            <w:pPr>
              <w:rPr>
                <w:rStyle w:val="FontStyle13"/>
                <w:b w:val="0"/>
                <w:bCs/>
                <w:sz w:val="24"/>
              </w:rPr>
            </w:pPr>
            <w:r w:rsidRPr="00270CA4">
              <w:rPr>
                <w:rStyle w:val="FontStyle13"/>
                <w:bCs/>
                <w:sz w:val="24"/>
              </w:rPr>
              <w:t xml:space="preserve">12.Вычитание вида 40 – 8 </w:t>
            </w:r>
          </w:p>
        </w:tc>
      </w:tr>
      <w:tr w:rsidR="00706A41" w:rsidRPr="00270CA4" w:rsidTr="00C23813">
        <w:trPr>
          <w:trHeight w:val="290"/>
        </w:trPr>
        <w:tc>
          <w:tcPr>
            <w:tcW w:w="9213" w:type="dxa"/>
          </w:tcPr>
          <w:p w:rsidR="00706A41" w:rsidRPr="00270CA4" w:rsidRDefault="00706A41" w:rsidP="00C23813">
            <w:pPr>
              <w:rPr>
                <w:rStyle w:val="FontStyle13"/>
                <w:b w:val="0"/>
                <w:bCs/>
                <w:sz w:val="24"/>
              </w:rPr>
            </w:pPr>
            <w:r w:rsidRPr="00270CA4">
              <w:rPr>
                <w:rStyle w:val="FontStyle13"/>
                <w:bCs/>
                <w:sz w:val="24"/>
              </w:rPr>
              <w:t>13.Вычитание вида 50 – 24</w:t>
            </w:r>
          </w:p>
        </w:tc>
      </w:tr>
      <w:tr w:rsidR="00706A41" w:rsidRPr="00270CA4" w:rsidTr="00C23813">
        <w:trPr>
          <w:trHeight w:val="448"/>
        </w:trPr>
        <w:tc>
          <w:tcPr>
            <w:tcW w:w="9213" w:type="dxa"/>
          </w:tcPr>
          <w:p w:rsidR="00706A41" w:rsidRPr="00270CA4" w:rsidRDefault="00706A41" w:rsidP="00C23813">
            <w:pPr>
              <w:rPr>
                <w:rStyle w:val="FontStyle13"/>
                <w:b w:val="0"/>
                <w:sz w:val="24"/>
              </w:rPr>
            </w:pPr>
            <w:r w:rsidRPr="00270CA4">
              <w:t xml:space="preserve">14.Повторение пройденного.  «Что узнали. Чему научились» </w:t>
            </w:r>
          </w:p>
        </w:tc>
      </w:tr>
      <w:tr w:rsidR="00706A41" w:rsidRPr="00270CA4" w:rsidTr="00C23813">
        <w:trPr>
          <w:trHeight w:val="131"/>
        </w:trPr>
        <w:tc>
          <w:tcPr>
            <w:tcW w:w="9213" w:type="dxa"/>
          </w:tcPr>
          <w:p w:rsidR="00706A41" w:rsidRPr="00270CA4" w:rsidRDefault="00706A41" w:rsidP="00C23813">
            <w:pPr>
              <w:rPr>
                <w:rStyle w:val="FontStyle16"/>
                <w:b w:val="0"/>
                <w:sz w:val="24"/>
              </w:rPr>
            </w:pPr>
            <w:r w:rsidRPr="00270CA4">
              <w:t xml:space="preserve">15.Повторение пройденного «Что узнали. Чему научились» </w:t>
            </w:r>
          </w:p>
        </w:tc>
      </w:tr>
      <w:tr w:rsidR="00706A41" w:rsidRPr="00270CA4" w:rsidTr="00C23813">
        <w:trPr>
          <w:trHeight w:val="131"/>
        </w:trPr>
        <w:tc>
          <w:tcPr>
            <w:tcW w:w="9213" w:type="dxa"/>
          </w:tcPr>
          <w:p w:rsidR="00706A41" w:rsidRPr="00270CA4" w:rsidRDefault="00706A41" w:rsidP="00C23813">
            <w:r w:rsidRPr="00270CA4">
              <w:t>16.Вычитание вида: 52-24</w:t>
            </w:r>
          </w:p>
        </w:tc>
      </w:tr>
      <w:tr w:rsidR="00706A41" w:rsidRPr="00270CA4" w:rsidTr="00C23813">
        <w:trPr>
          <w:trHeight w:val="131"/>
        </w:trPr>
        <w:tc>
          <w:tcPr>
            <w:tcW w:w="9213" w:type="dxa"/>
          </w:tcPr>
          <w:p w:rsidR="00706A41" w:rsidRPr="00270CA4" w:rsidRDefault="00706A41" w:rsidP="00C23813">
            <w:r w:rsidRPr="00270CA4">
              <w:t>17.Вычитание вида: 52-24</w:t>
            </w:r>
          </w:p>
        </w:tc>
      </w:tr>
      <w:tr w:rsidR="00706A41" w:rsidRPr="00270CA4" w:rsidTr="00C23813">
        <w:trPr>
          <w:trHeight w:val="599"/>
        </w:trPr>
        <w:tc>
          <w:tcPr>
            <w:tcW w:w="9213" w:type="dxa"/>
          </w:tcPr>
          <w:p w:rsidR="00706A41" w:rsidRPr="00270CA4" w:rsidRDefault="00706A41" w:rsidP="00C23813">
            <w:pPr>
              <w:rPr>
                <w:rStyle w:val="FontStyle13"/>
                <w:b w:val="0"/>
                <w:bCs/>
                <w:sz w:val="24"/>
              </w:rPr>
            </w:pPr>
          </w:p>
          <w:p w:rsidR="00706A41" w:rsidRPr="00270CA4" w:rsidRDefault="00706A41" w:rsidP="00C23813">
            <w:pPr>
              <w:rPr>
                <w:rStyle w:val="FontStyle13"/>
                <w:b w:val="0"/>
                <w:bCs/>
                <w:sz w:val="24"/>
              </w:rPr>
            </w:pPr>
            <w:r w:rsidRPr="00270CA4">
              <w:rPr>
                <w:rStyle w:val="FontStyle13"/>
                <w:bCs/>
                <w:sz w:val="24"/>
              </w:rPr>
              <w:t xml:space="preserve"> 18.Свойства противоположных сторон прямо</w:t>
            </w:r>
            <w:r w:rsidRPr="00270CA4">
              <w:rPr>
                <w:rStyle w:val="FontStyle13"/>
                <w:bCs/>
                <w:sz w:val="24"/>
              </w:rPr>
              <w:softHyphen/>
              <w:t>угольника.</w:t>
            </w:r>
          </w:p>
        </w:tc>
      </w:tr>
      <w:tr w:rsidR="00706A41" w:rsidRPr="00270CA4" w:rsidTr="00C23813">
        <w:trPr>
          <w:trHeight w:val="528"/>
        </w:trPr>
        <w:tc>
          <w:tcPr>
            <w:tcW w:w="9213" w:type="dxa"/>
          </w:tcPr>
          <w:p w:rsidR="00706A41" w:rsidRPr="00270CA4" w:rsidRDefault="00706A41" w:rsidP="00C23813">
            <w:pPr>
              <w:rPr>
                <w:rStyle w:val="FontStyle13"/>
                <w:b w:val="0"/>
                <w:sz w:val="24"/>
              </w:rPr>
            </w:pPr>
            <w:r w:rsidRPr="00270CA4">
              <w:t>19.«Странички для любознательных» - задания творческого и поискового характера: выявление закономерностей в построении числовых рядов; сравнение длин объектов; логические задачи и задачи повышенного уровня сложности.</w:t>
            </w:r>
          </w:p>
        </w:tc>
      </w:tr>
      <w:tr w:rsidR="00706A41" w:rsidRPr="00270CA4" w:rsidTr="00C23813">
        <w:trPr>
          <w:trHeight w:val="509"/>
        </w:trPr>
        <w:tc>
          <w:tcPr>
            <w:tcW w:w="9213" w:type="dxa"/>
          </w:tcPr>
          <w:p w:rsidR="00706A41" w:rsidRPr="00270CA4" w:rsidRDefault="00706A41" w:rsidP="00C23813">
            <w:pPr>
              <w:rPr>
                <w:rStyle w:val="FontStyle13"/>
                <w:b w:val="0"/>
                <w:bCs/>
                <w:sz w:val="24"/>
              </w:rPr>
            </w:pPr>
          </w:p>
          <w:p w:rsidR="00706A41" w:rsidRPr="00270CA4" w:rsidRDefault="00706A41" w:rsidP="00C23813">
            <w:pPr>
              <w:rPr>
                <w:rStyle w:val="FontStyle13"/>
                <w:b w:val="0"/>
                <w:bCs/>
                <w:sz w:val="24"/>
              </w:rPr>
            </w:pPr>
            <w:r w:rsidRPr="00270CA4">
              <w:rPr>
                <w:rStyle w:val="FontStyle13"/>
                <w:bCs/>
                <w:sz w:val="24"/>
              </w:rPr>
              <w:t xml:space="preserve">20.Квадрат. </w:t>
            </w:r>
          </w:p>
        </w:tc>
      </w:tr>
      <w:tr w:rsidR="00706A41" w:rsidRPr="00270CA4" w:rsidTr="00C23813">
        <w:trPr>
          <w:trHeight w:val="328"/>
        </w:trPr>
        <w:tc>
          <w:tcPr>
            <w:tcW w:w="9213" w:type="dxa"/>
          </w:tcPr>
          <w:p w:rsidR="00706A41" w:rsidRPr="00270CA4" w:rsidRDefault="00706A41" w:rsidP="00C23813">
            <w:pPr>
              <w:rPr>
                <w:rStyle w:val="FontStyle13"/>
                <w:b w:val="0"/>
                <w:bCs/>
                <w:iCs/>
                <w:sz w:val="24"/>
              </w:rPr>
            </w:pPr>
            <w:r w:rsidRPr="00270CA4">
              <w:rPr>
                <w:rStyle w:val="FontStyle14"/>
                <w:bCs/>
                <w:iCs/>
                <w:sz w:val="24"/>
              </w:rPr>
              <w:t xml:space="preserve">21.Наш проект: </w:t>
            </w:r>
            <w:r w:rsidRPr="00270CA4">
              <w:rPr>
                <w:rStyle w:val="FontStyle13"/>
                <w:bCs/>
                <w:sz w:val="24"/>
              </w:rPr>
              <w:t>«Оригами». Изготовление различных изделий из заготовок, имеющих форму квадрата.</w:t>
            </w:r>
          </w:p>
          <w:p w:rsidR="00706A41" w:rsidRPr="00270CA4" w:rsidRDefault="00706A41" w:rsidP="00C23813">
            <w:pPr>
              <w:rPr>
                <w:rStyle w:val="FontStyle13"/>
                <w:b w:val="0"/>
                <w:bCs/>
                <w:sz w:val="24"/>
              </w:rPr>
            </w:pPr>
          </w:p>
        </w:tc>
      </w:tr>
      <w:tr w:rsidR="00706A41" w:rsidRPr="00270CA4" w:rsidTr="00C23813">
        <w:trPr>
          <w:trHeight w:val="414"/>
        </w:trPr>
        <w:tc>
          <w:tcPr>
            <w:tcW w:w="9213" w:type="dxa"/>
          </w:tcPr>
          <w:p w:rsidR="00706A41" w:rsidRPr="00270CA4" w:rsidRDefault="00706A41" w:rsidP="00C23813">
            <w:pPr>
              <w:rPr>
                <w:rStyle w:val="FontStyle13"/>
                <w:b w:val="0"/>
                <w:bCs/>
                <w:i/>
                <w:sz w:val="24"/>
              </w:rPr>
            </w:pPr>
            <w:r w:rsidRPr="00270CA4">
              <w:rPr>
                <w:rStyle w:val="FontStyle14"/>
                <w:bCs/>
                <w:iCs/>
                <w:sz w:val="24"/>
              </w:rPr>
              <w:t xml:space="preserve">22.Взаимная проверка знаний: </w:t>
            </w:r>
            <w:r w:rsidRPr="00270CA4">
              <w:rPr>
                <w:rStyle w:val="FontStyle12"/>
                <w:bCs/>
                <w:iCs/>
                <w:sz w:val="24"/>
              </w:rPr>
              <w:t xml:space="preserve">«Помогаем друг другу сделать шаг к успеху». </w:t>
            </w:r>
            <w:r w:rsidRPr="00270CA4">
              <w:rPr>
                <w:rStyle w:val="FontStyle14"/>
                <w:bCs/>
                <w:iCs/>
                <w:sz w:val="24"/>
              </w:rPr>
              <w:t xml:space="preserve">Работа в паре по тесту </w:t>
            </w:r>
            <w:r w:rsidRPr="00270CA4">
              <w:rPr>
                <w:rStyle w:val="FontStyle12"/>
                <w:bCs/>
                <w:iCs/>
                <w:sz w:val="24"/>
              </w:rPr>
              <w:t xml:space="preserve">«Верно? Неверно?» </w:t>
            </w:r>
          </w:p>
        </w:tc>
      </w:tr>
      <w:tr w:rsidR="00706A41" w:rsidRPr="00270CA4" w:rsidTr="00C23813">
        <w:trPr>
          <w:trHeight w:val="536"/>
        </w:trPr>
        <w:tc>
          <w:tcPr>
            <w:tcW w:w="9213" w:type="dxa"/>
          </w:tcPr>
          <w:p w:rsidR="00706A41" w:rsidRPr="00270CA4" w:rsidRDefault="00706A41" w:rsidP="00C23813">
            <w:pPr>
              <w:jc w:val="center"/>
              <w:rPr>
                <w:rStyle w:val="FontStyle13"/>
                <w:bCs/>
                <w:sz w:val="24"/>
              </w:rPr>
            </w:pPr>
            <w:r w:rsidRPr="00270CA4">
              <w:rPr>
                <w:rStyle w:val="FontStyle13"/>
                <w:bCs/>
                <w:sz w:val="24"/>
              </w:rPr>
              <w:t>Умножение и деление 40 ч</w:t>
            </w:r>
          </w:p>
        </w:tc>
      </w:tr>
      <w:tr w:rsidR="00706A41" w:rsidRPr="00270CA4" w:rsidTr="00C23813">
        <w:trPr>
          <w:trHeight w:val="715"/>
        </w:trPr>
        <w:tc>
          <w:tcPr>
            <w:tcW w:w="9213" w:type="dxa"/>
          </w:tcPr>
          <w:p w:rsidR="00706A41" w:rsidRPr="00270CA4" w:rsidRDefault="00706A41" w:rsidP="00C23813">
            <w:pPr>
              <w:jc w:val="center"/>
              <w:rPr>
                <w:rStyle w:val="FontStyle13"/>
                <w:bCs/>
                <w:sz w:val="24"/>
              </w:rPr>
            </w:pPr>
            <w:r w:rsidRPr="00270CA4">
              <w:rPr>
                <w:rStyle w:val="FontStyle13"/>
                <w:bCs/>
                <w:sz w:val="24"/>
              </w:rPr>
              <w:t>Числа от 1 до 100.</w:t>
            </w:r>
          </w:p>
          <w:p w:rsidR="00706A41" w:rsidRPr="00270CA4" w:rsidRDefault="00706A41" w:rsidP="00C23813">
            <w:pPr>
              <w:jc w:val="center"/>
              <w:rPr>
                <w:rStyle w:val="FontStyle13"/>
                <w:b w:val="0"/>
                <w:bCs/>
                <w:sz w:val="24"/>
              </w:rPr>
            </w:pPr>
            <w:r w:rsidRPr="00270CA4">
              <w:rPr>
                <w:rStyle w:val="FontStyle13"/>
                <w:bCs/>
                <w:sz w:val="24"/>
              </w:rPr>
              <w:t>Умножение и деление (18 ч)</w:t>
            </w:r>
          </w:p>
        </w:tc>
      </w:tr>
      <w:tr w:rsidR="00706A41" w:rsidRPr="00270CA4" w:rsidTr="00C23813">
        <w:trPr>
          <w:trHeight w:val="414"/>
        </w:trPr>
        <w:tc>
          <w:tcPr>
            <w:tcW w:w="9213" w:type="dxa"/>
          </w:tcPr>
          <w:p w:rsidR="00706A41" w:rsidRPr="00270CA4" w:rsidRDefault="00706A41" w:rsidP="00C23813">
            <w:pPr>
              <w:rPr>
                <w:rStyle w:val="FontStyle13"/>
                <w:b w:val="0"/>
                <w:bCs/>
                <w:sz w:val="24"/>
              </w:rPr>
            </w:pPr>
          </w:p>
          <w:p w:rsidR="00706A41" w:rsidRPr="00270CA4" w:rsidRDefault="00706A41" w:rsidP="00C23813">
            <w:pPr>
              <w:rPr>
                <w:rStyle w:val="FontStyle13"/>
                <w:b w:val="0"/>
                <w:bCs/>
                <w:sz w:val="24"/>
              </w:rPr>
            </w:pPr>
            <w:r w:rsidRPr="00270CA4">
              <w:rPr>
                <w:rStyle w:val="FontStyle16"/>
                <w:bCs/>
                <w:sz w:val="24"/>
              </w:rPr>
              <w:t xml:space="preserve">1.Конкретный смысл действия </w:t>
            </w:r>
            <w:r w:rsidRPr="00270CA4">
              <w:rPr>
                <w:rStyle w:val="FontStyle13"/>
                <w:bCs/>
                <w:sz w:val="24"/>
              </w:rPr>
              <w:t>умножение</w:t>
            </w:r>
          </w:p>
        </w:tc>
      </w:tr>
      <w:tr w:rsidR="00706A41" w:rsidRPr="00270CA4" w:rsidTr="00C23813">
        <w:trPr>
          <w:trHeight w:val="888"/>
        </w:trPr>
        <w:tc>
          <w:tcPr>
            <w:tcW w:w="9213" w:type="dxa"/>
          </w:tcPr>
          <w:p w:rsidR="00706A41" w:rsidRPr="00270CA4" w:rsidRDefault="00706A41" w:rsidP="00C23813">
            <w:pPr>
              <w:rPr>
                <w:rStyle w:val="FontStyle13"/>
                <w:b w:val="0"/>
                <w:bCs/>
                <w:sz w:val="24"/>
              </w:rPr>
            </w:pPr>
          </w:p>
          <w:p w:rsidR="00706A41" w:rsidRPr="00270CA4" w:rsidRDefault="00706A41" w:rsidP="00C23813">
            <w:r w:rsidRPr="00270CA4">
              <w:t>2.Связь умножения со сложением.</w:t>
            </w:r>
          </w:p>
          <w:p w:rsidR="00706A41" w:rsidRPr="00270CA4" w:rsidRDefault="00706A41" w:rsidP="00C23813">
            <w:pPr>
              <w:rPr>
                <w:rStyle w:val="FontStyle13"/>
                <w:b w:val="0"/>
                <w:bCs/>
                <w:sz w:val="24"/>
              </w:rPr>
            </w:pPr>
          </w:p>
        </w:tc>
      </w:tr>
      <w:tr w:rsidR="00706A41" w:rsidRPr="00270CA4" w:rsidTr="00C23813">
        <w:trPr>
          <w:trHeight w:val="471"/>
        </w:trPr>
        <w:tc>
          <w:tcPr>
            <w:tcW w:w="9213" w:type="dxa"/>
          </w:tcPr>
          <w:p w:rsidR="00706A41" w:rsidRPr="00270CA4" w:rsidRDefault="00706A41" w:rsidP="00C23813">
            <w:r w:rsidRPr="00270CA4">
              <w:t>3.Связь умножения со сложением.</w:t>
            </w:r>
          </w:p>
          <w:p w:rsidR="00706A41" w:rsidRPr="00270CA4" w:rsidRDefault="00706A41" w:rsidP="00C23813">
            <w:pPr>
              <w:rPr>
                <w:rStyle w:val="FontStyle13"/>
                <w:b w:val="0"/>
                <w:bCs/>
                <w:sz w:val="24"/>
              </w:rPr>
            </w:pPr>
          </w:p>
        </w:tc>
      </w:tr>
      <w:tr w:rsidR="00706A41" w:rsidRPr="00270CA4" w:rsidTr="00C23813">
        <w:trPr>
          <w:trHeight w:val="348"/>
        </w:trPr>
        <w:tc>
          <w:tcPr>
            <w:tcW w:w="9213" w:type="dxa"/>
          </w:tcPr>
          <w:p w:rsidR="00706A41" w:rsidRPr="00270CA4" w:rsidRDefault="00706A41" w:rsidP="00C23813">
            <w:pPr>
              <w:rPr>
                <w:rStyle w:val="FontStyle13"/>
                <w:b w:val="0"/>
                <w:bCs/>
                <w:sz w:val="24"/>
              </w:rPr>
            </w:pPr>
            <w:r w:rsidRPr="00270CA4">
              <w:rPr>
                <w:rStyle w:val="FontStyle13"/>
                <w:bCs/>
                <w:sz w:val="24"/>
              </w:rPr>
              <w:t xml:space="preserve">4.Задачи на нахождение произведения </w:t>
            </w:r>
          </w:p>
        </w:tc>
      </w:tr>
      <w:tr w:rsidR="00706A41" w:rsidRPr="00270CA4" w:rsidTr="00C23813">
        <w:trPr>
          <w:trHeight w:val="423"/>
        </w:trPr>
        <w:tc>
          <w:tcPr>
            <w:tcW w:w="9213" w:type="dxa"/>
          </w:tcPr>
          <w:p w:rsidR="00706A41" w:rsidRPr="00270CA4" w:rsidRDefault="00706A41" w:rsidP="00C23813">
            <w:pPr>
              <w:rPr>
                <w:rStyle w:val="FontStyle14"/>
                <w:b w:val="0"/>
                <w:bCs/>
                <w:i w:val="0"/>
                <w:iCs/>
                <w:sz w:val="24"/>
              </w:rPr>
            </w:pPr>
            <w:r w:rsidRPr="00270CA4">
              <w:rPr>
                <w:rStyle w:val="FontStyle14"/>
                <w:bCs/>
                <w:iCs/>
                <w:sz w:val="24"/>
              </w:rPr>
              <w:t>5.Периметр прямоугольника</w:t>
            </w:r>
          </w:p>
          <w:p w:rsidR="00706A41" w:rsidRPr="00270CA4" w:rsidRDefault="00706A41" w:rsidP="00C23813">
            <w:pPr>
              <w:rPr>
                <w:rStyle w:val="FontStyle13"/>
                <w:b w:val="0"/>
                <w:bCs/>
                <w:sz w:val="24"/>
              </w:rPr>
            </w:pPr>
          </w:p>
        </w:tc>
      </w:tr>
      <w:tr w:rsidR="00706A41" w:rsidRPr="00270CA4" w:rsidTr="00C23813">
        <w:trPr>
          <w:trHeight w:val="414"/>
        </w:trPr>
        <w:tc>
          <w:tcPr>
            <w:tcW w:w="9213" w:type="dxa"/>
          </w:tcPr>
          <w:p w:rsidR="00706A41" w:rsidRPr="00270CA4" w:rsidRDefault="00706A41" w:rsidP="00C23813">
            <w:pPr>
              <w:rPr>
                <w:rStyle w:val="FontStyle13"/>
                <w:b w:val="0"/>
                <w:bCs/>
                <w:i/>
                <w:sz w:val="24"/>
              </w:rPr>
            </w:pPr>
            <w:r w:rsidRPr="00270CA4">
              <w:rPr>
                <w:rStyle w:val="FontStyle14"/>
                <w:bCs/>
                <w:iCs/>
                <w:sz w:val="24"/>
              </w:rPr>
              <w:t>6.Приёмы умножения 1 и 0.</w:t>
            </w:r>
          </w:p>
        </w:tc>
      </w:tr>
      <w:tr w:rsidR="00706A41" w:rsidRPr="00270CA4" w:rsidTr="00C23813">
        <w:trPr>
          <w:trHeight w:val="637"/>
        </w:trPr>
        <w:tc>
          <w:tcPr>
            <w:tcW w:w="9213" w:type="dxa"/>
          </w:tcPr>
          <w:p w:rsidR="00706A41" w:rsidRPr="00270CA4" w:rsidRDefault="00706A41" w:rsidP="00C23813">
            <w:pPr>
              <w:rPr>
                <w:rStyle w:val="FontStyle13"/>
                <w:b w:val="0"/>
                <w:bCs/>
                <w:i/>
                <w:sz w:val="24"/>
              </w:rPr>
            </w:pPr>
            <w:r w:rsidRPr="00270CA4">
              <w:rPr>
                <w:rStyle w:val="FontStyle14"/>
                <w:bCs/>
                <w:iCs/>
                <w:sz w:val="24"/>
              </w:rPr>
              <w:t>7.Название компонентов и результата умножения.</w:t>
            </w:r>
          </w:p>
        </w:tc>
      </w:tr>
      <w:tr w:rsidR="00706A41" w:rsidRPr="00270CA4" w:rsidTr="00C23813">
        <w:trPr>
          <w:trHeight w:val="463"/>
        </w:trPr>
        <w:tc>
          <w:tcPr>
            <w:tcW w:w="9213" w:type="dxa"/>
          </w:tcPr>
          <w:p w:rsidR="00706A41" w:rsidRPr="00270CA4" w:rsidRDefault="00706A41" w:rsidP="00C23813">
            <w:pPr>
              <w:rPr>
                <w:rStyle w:val="FontStyle13"/>
                <w:b w:val="0"/>
                <w:bCs/>
                <w:i/>
                <w:sz w:val="24"/>
              </w:rPr>
            </w:pPr>
            <w:r w:rsidRPr="00270CA4">
              <w:rPr>
                <w:rStyle w:val="FontStyle14"/>
                <w:bCs/>
                <w:iCs/>
                <w:sz w:val="24"/>
              </w:rPr>
              <w:t>8.Переместительное свойство умножения</w:t>
            </w:r>
          </w:p>
        </w:tc>
      </w:tr>
      <w:tr w:rsidR="00706A41" w:rsidRPr="00270CA4" w:rsidTr="00C23813">
        <w:trPr>
          <w:trHeight w:val="367"/>
        </w:trPr>
        <w:tc>
          <w:tcPr>
            <w:tcW w:w="9213" w:type="dxa"/>
          </w:tcPr>
          <w:p w:rsidR="00706A41" w:rsidRPr="00270CA4" w:rsidRDefault="00706A41" w:rsidP="00C23813">
            <w:pPr>
              <w:rPr>
                <w:rStyle w:val="FontStyle16"/>
                <w:b w:val="0"/>
                <w:bCs/>
                <w:sz w:val="24"/>
              </w:rPr>
            </w:pPr>
          </w:p>
          <w:p w:rsidR="00706A41" w:rsidRPr="00270CA4" w:rsidRDefault="00706A41" w:rsidP="00C23813">
            <w:pPr>
              <w:rPr>
                <w:rStyle w:val="FontStyle16"/>
                <w:b w:val="0"/>
                <w:bCs/>
                <w:sz w:val="24"/>
              </w:rPr>
            </w:pPr>
            <w:r w:rsidRPr="00270CA4">
              <w:rPr>
                <w:rStyle w:val="FontStyle16"/>
                <w:bCs/>
                <w:sz w:val="24"/>
              </w:rPr>
              <w:t xml:space="preserve"> 9.Решение текстовых задач.</w:t>
            </w:r>
          </w:p>
          <w:p w:rsidR="00706A41" w:rsidRPr="00270CA4" w:rsidRDefault="00706A41" w:rsidP="00C23813">
            <w:pPr>
              <w:rPr>
                <w:rStyle w:val="FontStyle16"/>
                <w:b w:val="0"/>
                <w:bCs/>
                <w:sz w:val="24"/>
              </w:rPr>
            </w:pPr>
          </w:p>
        </w:tc>
      </w:tr>
      <w:tr w:rsidR="00706A41" w:rsidRPr="00270CA4" w:rsidTr="00C23813">
        <w:trPr>
          <w:trHeight w:val="420"/>
        </w:trPr>
        <w:tc>
          <w:tcPr>
            <w:tcW w:w="9213" w:type="dxa"/>
          </w:tcPr>
          <w:p w:rsidR="00706A41" w:rsidRPr="00270CA4" w:rsidRDefault="00706A41" w:rsidP="00C23813">
            <w:pPr>
              <w:rPr>
                <w:rStyle w:val="FontStyle13"/>
                <w:b w:val="0"/>
                <w:bCs/>
                <w:sz w:val="24"/>
              </w:rPr>
            </w:pPr>
            <w:r w:rsidRPr="00270CA4">
              <w:rPr>
                <w:rStyle w:val="FontStyle16"/>
                <w:bCs/>
                <w:sz w:val="24"/>
              </w:rPr>
              <w:t xml:space="preserve">10.Конкретный смысл действия </w:t>
            </w:r>
            <w:r w:rsidRPr="00270CA4">
              <w:rPr>
                <w:rStyle w:val="FontStyle13"/>
                <w:bCs/>
                <w:sz w:val="24"/>
              </w:rPr>
              <w:t>деление -9ч</w:t>
            </w:r>
          </w:p>
        </w:tc>
      </w:tr>
      <w:tr w:rsidR="00706A41" w:rsidRPr="00270CA4" w:rsidTr="00C23813">
        <w:trPr>
          <w:trHeight w:val="555"/>
        </w:trPr>
        <w:tc>
          <w:tcPr>
            <w:tcW w:w="9213" w:type="dxa"/>
          </w:tcPr>
          <w:p w:rsidR="00706A41" w:rsidRPr="00270CA4" w:rsidRDefault="00706A41" w:rsidP="00C23813">
            <w:pPr>
              <w:rPr>
                <w:rStyle w:val="FontStyle13"/>
                <w:b w:val="0"/>
                <w:bCs/>
                <w:sz w:val="24"/>
              </w:rPr>
            </w:pPr>
          </w:p>
          <w:p w:rsidR="00706A41" w:rsidRPr="00270CA4" w:rsidRDefault="00706A41" w:rsidP="00C23813">
            <w:pPr>
              <w:rPr>
                <w:rStyle w:val="FontStyle13"/>
                <w:b w:val="0"/>
                <w:bCs/>
                <w:sz w:val="24"/>
              </w:rPr>
            </w:pPr>
            <w:r w:rsidRPr="00270CA4">
              <w:rPr>
                <w:rStyle w:val="FontStyle16"/>
                <w:bCs/>
                <w:sz w:val="24"/>
              </w:rPr>
              <w:t xml:space="preserve">11.Конкретный смысл действия </w:t>
            </w:r>
            <w:r w:rsidRPr="00270CA4">
              <w:rPr>
                <w:rStyle w:val="FontStyle13"/>
                <w:bCs/>
                <w:sz w:val="24"/>
              </w:rPr>
              <w:t>деление</w:t>
            </w:r>
          </w:p>
        </w:tc>
      </w:tr>
      <w:tr w:rsidR="00706A41" w:rsidRPr="00270CA4" w:rsidTr="00C23813">
        <w:trPr>
          <w:trHeight w:val="401"/>
        </w:trPr>
        <w:tc>
          <w:tcPr>
            <w:tcW w:w="9213" w:type="dxa"/>
          </w:tcPr>
          <w:p w:rsidR="00706A41" w:rsidRPr="00270CA4" w:rsidRDefault="00706A41" w:rsidP="00C23813">
            <w:r w:rsidRPr="00270CA4">
              <w:t>12.Задачи, раскрывающие смысл действия деление</w:t>
            </w:r>
          </w:p>
          <w:p w:rsidR="00706A41" w:rsidRPr="00270CA4" w:rsidRDefault="00706A41" w:rsidP="00C23813">
            <w:pPr>
              <w:rPr>
                <w:rStyle w:val="FontStyle13"/>
                <w:b w:val="0"/>
                <w:bCs/>
                <w:sz w:val="24"/>
              </w:rPr>
            </w:pPr>
          </w:p>
        </w:tc>
      </w:tr>
      <w:tr w:rsidR="00706A41" w:rsidRPr="00270CA4" w:rsidTr="00C23813">
        <w:trPr>
          <w:trHeight w:val="323"/>
        </w:trPr>
        <w:tc>
          <w:tcPr>
            <w:tcW w:w="9213" w:type="dxa"/>
          </w:tcPr>
          <w:p w:rsidR="00706A41" w:rsidRPr="00270CA4" w:rsidRDefault="00706A41" w:rsidP="00C23813">
            <w:r w:rsidRPr="00270CA4">
              <w:t>13.Задачи, раскрывающие смысл действия деление</w:t>
            </w:r>
          </w:p>
          <w:p w:rsidR="00706A41" w:rsidRPr="00270CA4" w:rsidRDefault="00706A41" w:rsidP="00C23813"/>
          <w:p w:rsidR="00706A41" w:rsidRPr="00270CA4" w:rsidRDefault="00706A41" w:rsidP="00C23813">
            <w:pPr>
              <w:rPr>
                <w:rStyle w:val="FontStyle13"/>
                <w:b w:val="0"/>
                <w:bCs/>
                <w:sz w:val="24"/>
              </w:rPr>
            </w:pPr>
          </w:p>
        </w:tc>
      </w:tr>
      <w:tr w:rsidR="00706A41" w:rsidRPr="00270CA4" w:rsidTr="00C23813">
        <w:trPr>
          <w:trHeight w:val="414"/>
        </w:trPr>
        <w:tc>
          <w:tcPr>
            <w:tcW w:w="9213" w:type="dxa"/>
          </w:tcPr>
          <w:p w:rsidR="00706A41" w:rsidRPr="00270CA4" w:rsidRDefault="00706A41" w:rsidP="00C23813">
            <w:pPr>
              <w:rPr>
                <w:rStyle w:val="FontStyle16"/>
                <w:b w:val="0"/>
                <w:bCs/>
                <w:sz w:val="24"/>
              </w:rPr>
            </w:pPr>
            <w:r w:rsidRPr="00270CA4">
              <w:rPr>
                <w:rStyle w:val="FontStyle14"/>
                <w:bCs/>
                <w:iCs/>
                <w:sz w:val="24"/>
              </w:rPr>
              <w:t xml:space="preserve">14.Названия компонентов и результата деления. Задачи, раскрывающие смысл действия </w:t>
            </w:r>
            <w:r w:rsidRPr="00270CA4">
              <w:rPr>
                <w:rStyle w:val="FontStyle12"/>
                <w:bCs/>
                <w:iCs/>
                <w:sz w:val="24"/>
              </w:rPr>
              <w:t xml:space="preserve">деление </w:t>
            </w:r>
          </w:p>
          <w:p w:rsidR="00706A41" w:rsidRPr="00270CA4" w:rsidRDefault="00706A41" w:rsidP="00C23813">
            <w:pPr>
              <w:rPr>
                <w:rStyle w:val="FontStyle13"/>
                <w:b w:val="0"/>
                <w:bCs/>
                <w:sz w:val="24"/>
              </w:rPr>
            </w:pPr>
          </w:p>
        </w:tc>
      </w:tr>
      <w:tr w:rsidR="00706A41" w:rsidRPr="00270CA4" w:rsidTr="00C23813">
        <w:trPr>
          <w:trHeight w:val="888"/>
        </w:trPr>
        <w:tc>
          <w:tcPr>
            <w:tcW w:w="9213" w:type="dxa"/>
          </w:tcPr>
          <w:p w:rsidR="00706A41" w:rsidRPr="00270CA4" w:rsidRDefault="00706A41" w:rsidP="00C23813">
            <w:pPr>
              <w:rPr>
                <w:rStyle w:val="FontStyle13"/>
                <w:b w:val="0"/>
                <w:bCs/>
                <w:sz w:val="24"/>
              </w:rPr>
            </w:pPr>
            <w:r w:rsidRPr="00270CA4">
              <w:rPr>
                <w:rStyle w:val="FontStyle13"/>
                <w:bCs/>
                <w:sz w:val="24"/>
              </w:rPr>
              <w:t xml:space="preserve"> 15.</w:t>
            </w:r>
            <w:r w:rsidRPr="00270CA4">
              <w:rPr>
                <w:rStyle w:val="FontStyle12"/>
                <w:bCs/>
                <w:iCs/>
                <w:sz w:val="24"/>
              </w:rPr>
              <w:t xml:space="preserve">«Странички для любознательных» </w:t>
            </w:r>
          </w:p>
          <w:p w:rsidR="00706A41" w:rsidRPr="00270CA4" w:rsidRDefault="00706A41" w:rsidP="00C23813">
            <w:pPr>
              <w:rPr>
                <w:rStyle w:val="FontStyle13"/>
                <w:b w:val="0"/>
                <w:bCs/>
                <w:sz w:val="24"/>
              </w:rPr>
            </w:pPr>
            <w:r w:rsidRPr="00270CA4">
              <w:rPr>
                <w:rStyle w:val="FontStyle14"/>
                <w:bCs/>
                <w:iCs/>
                <w:sz w:val="24"/>
              </w:rPr>
              <w:t xml:space="preserve">Взаимная проверка знаний: </w:t>
            </w:r>
            <w:r w:rsidRPr="00270CA4">
              <w:rPr>
                <w:rStyle w:val="FontStyle12"/>
                <w:bCs/>
                <w:iCs/>
                <w:sz w:val="24"/>
              </w:rPr>
              <w:t xml:space="preserve">«Помогаем друг другу сделать шаг к успеху». </w:t>
            </w:r>
            <w:r w:rsidRPr="00270CA4">
              <w:rPr>
                <w:rStyle w:val="FontStyle14"/>
                <w:bCs/>
                <w:iCs/>
                <w:sz w:val="24"/>
              </w:rPr>
              <w:t xml:space="preserve">Работа в паре по тесту </w:t>
            </w:r>
            <w:r w:rsidRPr="00270CA4">
              <w:rPr>
                <w:rStyle w:val="FontStyle12"/>
                <w:bCs/>
                <w:iCs/>
                <w:sz w:val="24"/>
              </w:rPr>
              <w:t xml:space="preserve">«Верно? Неверно?» </w:t>
            </w:r>
          </w:p>
        </w:tc>
      </w:tr>
      <w:tr w:rsidR="00706A41" w:rsidRPr="00270CA4" w:rsidTr="00C23813">
        <w:trPr>
          <w:trHeight w:val="443"/>
        </w:trPr>
        <w:tc>
          <w:tcPr>
            <w:tcW w:w="9213" w:type="dxa"/>
          </w:tcPr>
          <w:p w:rsidR="00706A41" w:rsidRPr="00270CA4" w:rsidRDefault="00706A41" w:rsidP="00C23813">
            <w:r w:rsidRPr="00270CA4">
              <w:t>16.Повторение пройденного «Что узнали. Чему научились»</w:t>
            </w:r>
          </w:p>
          <w:p w:rsidR="00706A41" w:rsidRPr="00270CA4" w:rsidRDefault="00706A41" w:rsidP="00C23813">
            <w:pPr>
              <w:rPr>
                <w:rStyle w:val="FontStyle13"/>
                <w:b w:val="0"/>
                <w:bCs/>
                <w:sz w:val="24"/>
              </w:rPr>
            </w:pPr>
          </w:p>
        </w:tc>
      </w:tr>
      <w:tr w:rsidR="00706A41" w:rsidRPr="00270CA4" w:rsidTr="00C23813">
        <w:trPr>
          <w:trHeight w:val="386"/>
        </w:trPr>
        <w:tc>
          <w:tcPr>
            <w:tcW w:w="9213" w:type="dxa"/>
          </w:tcPr>
          <w:p w:rsidR="00706A41" w:rsidRPr="00270CA4" w:rsidRDefault="00706A41" w:rsidP="00C23813">
            <w:r w:rsidRPr="00270CA4">
              <w:t>17.Повторение пройденного «Что узнали. Чему научились»</w:t>
            </w:r>
          </w:p>
          <w:p w:rsidR="00706A41" w:rsidRPr="00270CA4" w:rsidRDefault="00706A41" w:rsidP="00C23813">
            <w:pPr>
              <w:rPr>
                <w:rStyle w:val="FontStyle13"/>
                <w:b w:val="0"/>
                <w:bCs/>
                <w:sz w:val="24"/>
              </w:rPr>
            </w:pPr>
          </w:p>
        </w:tc>
      </w:tr>
      <w:tr w:rsidR="00706A41" w:rsidRPr="00270CA4" w:rsidTr="00C23813">
        <w:trPr>
          <w:trHeight w:val="458"/>
        </w:trPr>
        <w:tc>
          <w:tcPr>
            <w:tcW w:w="9213" w:type="dxa"/>
          </w:tcPr>
          <w:p w:rsidR="00706A41" w:rsidRPr="00270CA4" w:rsidRDefault="00706A41" w:rsidP="00C23813">
            <w:pPr>
              <w:rPr>
                <w:rStyle w:val="FontStyle13"/>
                <w:b w:val="0"/>
                <w:bCs/>
                <w:sz w:val="24"/>
              </w:rPr>
            </w:pPr>
            <w:r w:rsidRPr="00270CA4">
              <w:t>18.Взаимная проверка знаний  «Помогаем друг другу сделать шаг к успеху».Работа в паре по тесту «Верно?  Неверно?»</w:t>
            </w:r>
          </w:p>
        </w:tc>
      </w:tr>
      <w:tr w:rsidR="00706A41" w:rsidRPr="00270CA4" w:rsidTr="00C23813">
        <w:trPr>
          <w:trHeight w:val="530"/>
        </w:trPr>
        <w:tc>
          <w:tcPr>
            <w:tcW w:w="9213" w:type="dxa"/>
          </w:tcPr>
          <w:p w:rsidR="00706A41" w:rsidRPr="00270CA4" w:rsidRDefault="00706A41" w:rsidP="00C23813">
            <w:pPr>
              <w:jc w:val="center"/>
              <w:rPr>
                <w:rStyle w:val="FontStyle13"/>
                <w:bCs/>
                <w:sz w:val="24"/>
              </w:rPr>
            </w:pPr>
            <w:r w:rsidRPr="00270CA4">
              <w:rPr>
                <w:rStyle w:val="FontStyle13"/>
                <w:bCs/>
                <w:sz w:val="24"/>
              </w:rPr>
              <w:t>Числа от 1 до 100.</w:t>
            </w:r>
          </w:p>
          <w:p w:rsidR="00706A41" w:rsidRPr="00270CA4" w:rsidRDefault="00706A41" w:rsidP="00C23813">
            <w:pPr>
              <w:jc w:val="center"/>
              <w:rPr>
                <w:rStyle w:val="FontStyle13"/>
                <w:b w:val="0"/>
                <w:bCs/>
                <w:sz w:val="24"/>
              </w:rPr>
            </w:pPr>
            <w:r w:rsidRPr="00270CA4">
              <w:rPr>
                <w:rStyle w:val="FontStyle13"/>
                <w:bCs/>
                <w:sz w:val="24"/>
              </w:rPr>
              <w:t>Табличное умножение и деление (21 ч)</w:t>
            </w:r>
          </w:p>
        </w:tc>
      </w:tr>
      <w:tr w:rsidR="00706A41" w:rsidRPr="00270CA4" w:rsidTr="00C23813">
        <w:trPr>
          <w:trHeight w:val="285"/>
        </w:trPr>
        <w:tc>
          <w:tcPr>
            <w:tcW w:w="9213" w:type="dxa"/>
          </w:tcPr>
          <w:p w:rsidR="00706A41" w:rsidRPr="00270CA4" w:rsidRDefault="00706A41" w:rsidP="00C23813">
            <w:pPr>
              <w:rPr>
                <w:rStyle w:val="FontStyle13"/>
                <w:b w:val="0"/>
                <w:bCs/>
                <w:sz w:val="24"/>
              </w:rPr>
            </w:pPr>
            <w:r w:rsidRPr="00270CA4">
              <w:rPr>
                <w:rStyle w:val="FontStyle16"/>
                <w:bCs/>
                <w:sz w:val="24"/>
              </w:rPr>
              <w:t>1.Связь между компонентами и результатом умно</w:t>
            </w:r>
            <w:r w:rsidRPr="00270CA4">
              <w:rPr>
                <w:rStyle w:val="FontStyle16"/>
                <w:bCs/>
                <w:sz w:val="24"/>
              </w:rPr>
              <w:softHyphen/>
              <w:t>жения</w:t>
            </w:r>
          </w:p>
        </w:tc>
      </w:tr>
      <w:tr w:rsidR="00706A41" w:rsidRPr="00270CA4" w:rsidTr="00C23813">
        <w:trPr>
          <w:trHeight w:val="395"/>
        </w:trPr>
        <w:tc>
          <w:tcPr>
            <w:tcW w:w="9213" w:type="dxa"/>
          </w:tcPr>
          <w:p w:rsidR="00706A41" w:rsidRPr="00270CA4" w:rsidRDefault="00706A41" w:rsidP="00C23813">
            <w:pPr>
              <w:rPr>
                <w:rStyle w:val="FontStyle13"/>
                <w:b w:val="0"/>
                <w:bCs/>
                <w:i/>
                <w:sz w:val="24"/>
              </w:rPr>
            </w:pPr>
            <w:r w:rsidRPr="00270CA4">
              <w:rPr>
                <w:rStyle w:val="FontStyle14"/>
                <w:bCs/>
                <w:iCs/>
                <w:sz w:val="24"/>
              </w:rPr>
              <w:t>2.Приём деления, основанный на связи между компо</w:t>
            </w:r>
            <w:r w:rsidRPr="00270CA4">
              <w:rPr>
                <w:rStyle w:val="FontStyle14"/>
                <w:bCs/>
                <w:iCs/>
                <w:sz w:val="24"/>
              </w:rPr>
              <w:softHyphen/>
              <w:t>нентами и результатом умножения.</w:t>
            </w:r>
          </w:p>
        </w:tc>
      </w:tr>
      <w:tr w:rsidR="00706A41" w:rsidRPr="00270CA4" w:rsidTr="00C23813">
        <w:trPr>
          <w:trHeight w:val="366"/>
        </w:trPr>
        <w:tc>
          <w:tcPr>
            <w:tcW w:w="9213" w:type="dxa"/>
          </w:tcPr>
          <w:p w:rsidR="00706A41" w:rsidRPr="00270CA4" w:rsidRDefault="00706A41" w:rsidP="00C23813">
            <w:pPr>
              <w:rPr>
                <w:rStyle w:val="FontStyle16"/>
                <w:b w:val="0"/>
                <w:bCs/>
                <w:sz w:val="24"/>
              </w:rPr>
            </w:pPr>
            <w:r w:rsidRPr="00270CA4">
              <w:rPr>
                <w:rStyle w:val="FontStyle14"/>
                <w:bCs/>
                <w:iCs/>
                <w:sz w:val="24"/>
              </w:rPr>
              <w:t xml:space="preserve">3.Приём умножения и деления на число 10 </w:t>
            </w:r>
          </w:p>
          <w:p w:rsidR="00706A41" w:rsidRPr="00270CA4" w:rsidRDefault="00706A41" w:rsidP="00C23813">
            <w:pPr>
              <w:rPr>
                <w:rStyle w:val="FontStyle13"/>
                <w:b w:val="0"/>
                <w:bCs/>
                <w:sz w:val="24"/>
              </w:rPr>
            </w:pPr>
          </w:p>
        </w:tc>
      </w:tr>
      <w:tr w:rsidR="00706A41" w:rsidRPr="00270CA4" w:rsidTr="00C23813">
        <w:trPr>
          <w:trHeight w:val="414"/>
        </w:trPr>
        <w:tc>
          <w:tcPr>
            <w:tcW w:w="9213" w:type="dxa"/>
          </w:tcPr>
          <w:p w:rsidR="00706A41" w:rsidRPr="00270CA4" w:rsidRDefault="00706A41" w:rsidP="00C23813">
            <w:pPr>
              <w:rPr>
                <w:rStyle w:val="FontStyle13"/>
                <w:b w:val="0"/>
                <w:bCs/>
                <w:i/>
                <w:sz w:val="24"/>
              </w:rPr>
            </w:pPr>
            <w:r w:rsidRPr="00270CA4">
              <w:rPr>
                <w:rStyle w:val="FontStyle14"/>
                <w:bCs/>
                <w:iCs/>
                <w:sz w:val="24"/>
              </w:rPr>
              <w:t>4.Задачи с величинами: цена, количество, стоимость.</w:t>
            </w:r>
          </w:p>
        </w:tc>
      </w:tr>
      <w:tr w:rsidR="00706A41" w:rsidRPr="00270CA4" w:rsidTr="00C23813">
        <w:trPr>
          <w:trHeight w:val="432"/>
        </w:trPr>
        <w:tc>
          <w:tcPr>
            <w:tcW w:w="9213" w:type="dxa"/>
          </w:tcPr>
          <w:p w:rsidR="00706A41" w:rsidRPr="00270CA4" w:rsidRDefault="00706A41" w:rsidP="00C23813">
            <w:pPr>
              <w:rPr>
                <w:rStyle w:val="FontStyle13"/>
                <w:b w:val="0"/>
                <w:bCs/>
                <w:i/>
                <w:sz w:val="24"/>
              </w:rPr>
            </w:pPr>
            <w:r w:rsidRPr="00270CA4">
              <w:rPr>
                <w:rStyle w:val="FontStyle14"/>
                <w:bCs/>
                <w:iCs/>
                <w:sz w:val="24"/>
              </w:rPr>
              <w:t>5.Задачи на нахождение третьего слагаемого</w:t>
            </w:r>
          </w:p>
        </w:tc>
      </w:tr>
      <w:tr w:rsidR="00706A41" w:rsidRPr="00270CA4" w:rsidTr="00C23813">
        <w:trPr>
          <w:trHeight w:val="561"/>
        </w:trPr>
        <w:tc>
          <w:tcPr>
            <w:tcW w:w="9213" w:type="dxa"/>
          </w:tcPr>
          <w:p w:rsidR="00706A41" w:rsidRPr="00270CA4" w:rsidRDefault="00706A41" w:rsidP="00C23813">
            <w:pPr>
              <w:rPr>
                <w:rStyle w:val="FontStyle13"/>
                <w:b w:val="0"/>
                <w:bCs/>
                <w:sz w:val="24"/>
              </w:rPr>
            </w:pPr>
          </w:p>
          <w:p w:rsidR="00706A41" w:rsidRPr="00270CA4" w:rsidRDefault="00706A41" w:rsidP="00C23813">
            <w:pPr>
              <w:rPr>
                <w:rStyle w:val="FontStyle13"/>
                <w:b w:val="0"/>
                <w:bCs/>
                <w:i/>
                <w:sz w:val="24"/>
              </w:rPr>
            </w:pPr>
            <w:r w:rsidRPr="00270CA4">
              <w:rPr>
                <w:rStyle w:val="FontStyle13"/>
                <w:bCs/>
                <w:sz w:val="24"/>
              </w:rPr>
              <w:t xml:space="preserve"> 6.</w:t>
            </w:r>
            <w:r w:rsidRPr="00270CA4">
              <w:rPr>
                <w:rStyle w:val="FontStyle14"/>
                <w:bCs/>
                <w:iCs/>
                <w:sz w:val="24"/>
              </w:rPr>
              <w:t>Задачи на нахождение третьего слагаемого</w:t>
            </w:r>
          </w:p>
        </w:tc>
      </w:tr>
      <w:tr w:rsidR="00706A41" w:rsidRPr="00270CA4" w:rsidTr="00C23813">
        <w:trPr>
          <w:trHeight w:val="375"/>
        </w:trPr>
        <w:tc>
          <w:tcPr>
            <w:tcW w:w="9213" w:type="dxa"/>
          </w:tcPr>
          <w:p w:rsidR="00706A41" w:rsidRPr="00270CA4" w:rsidRDefault="00706A41" w:rsidP="00C23813">
            <w:pPr>
              <w:rPr>
                <w:rStyle w:val="FontStyle13"/>
                <w:b w:val="0"/>
                <w:sz w:val="24"/>
              </w:rPr>
            </w:pPr>
            <w:r w:rsidRPr="00270CA4">
              <w:t xml:space="preserve">7.Проверочная работа «Проверим себя и оценим свои достижения» (тестовая форме). Анализ результатов </w:t>
            </w:r>
          </w:p>
        </w:tc>
      </w:tr>
      <w:tr w:rsidR="00706A41" w:rsidRPr="00270CA4" w:rsidTr="00C23813">
        <w:trPr>
          <w:trHeight w:val="655"/>
        </w:trPr>
        <w:tc>
          <w:tcPr>
            <w:tcW w:w="9213" w:type="dxa"/>
          </w:tcPr>
          <w:p w:rsidR="00706A41" w:rsidRPr="00270CA4" w:rsidRDefault="00706A41" w:rsidP="00C23813">
            <w:pPr>
              <w:rPr>
                <w:rStyle w:val="FontStyle12"/>
                <w:bCs/>
                <w:i w:val="0"/>
                <w:iCs/>
                <w:sz w:val="24"/>
              </w:rPr>
            </w:pPr>
            <w:r w:rsidRPr="00270CA4">
              <w:rPr>
                <w:rStyle w:val="FontStyle12"/>
                <w:bCs/>
                <w:iCs/>
                <w:sz w:val="24"/>
              </w:rPr>
              <w:t>8.Табличное умножение и деление</w:t>
            </w:r>
          </w:p>
          <w:p w:rsidR="00706A41" w:rsidRPr="00270CA4" w:rsidRDefault="00706A41" w:rsidP="00C23813">
            <w:pPr>
              <w:rPr>
                <w:rStyle w:val="FontStyle13"/>
                <w:b w:val="0"/>
                <w:bCs/>
                <w:i/>
                <w:sz w:val="24"/>
              </w:rPr>
            </w:pPr>
            <w:r w:rsidRPr="00270CA4">
              <w:rPr>
                <w:rStyle w:val="FontStyle14"/>
                <w:bCs/>
                <w:iCs/>
                <w:sz w:val="24"/>
              </w:rPr>
              <w:t>Умножение числа 2 и на 2.</w:t>
            </w:r>
          </w:p>
        </w:tc>
      </w:tr>
      <w:tr w:rsidR="00706A41" w:rsidRPr="00270CA4" w:rsidTr="00C23813">
        <w:trPr>
          <w:trHeight w:val="545"/>
        </w:trPr>
        <w:tc>
          <w:tcPr>
            <w:tcW w:w="9213" w:type="dxa"/>
          </w:tcPr>
          <w:p w:rsidR="00706A41" w:rsidRPr="00270CA4" w:rsidRDefault="00706A41" w:rsidP="00C23813">
            <w:pPr>
              <w:rPr>
                <w:rStyle w:val="FontStyle12"/>
                <w:bCs/>
                <w:i w:val="0"/>
                <w:iCs/>
                <w:sz w:val="24"/>
              </w:rPr>
            </w:pPr>
          </w:p>
          <w:p w:rsidR="00706A41" w:rsidRPr="00270CA4" w:rsidRDefault="00706A41" w:rsidP="00C23813">
            <w:pPr>
              <w:rPr>
                <w:rStyle w:val="FontStyle13"/>
                <w:b w:val="0"/>
                <w:bCs/>
                <w:i/>
                <w:sz w:val="24"/>
              </w:rPr>
            </w:pPr>
            <w:r w:rsidRPr="00270CA4">
              <w:rPr>
                <w:rStyle w:val="FontStyle14"/>
                <w:bCs/>
                <w:iCs/>
                <w:sz w:val="24"/>
              </w:rPr>
              <w:t>9.Умножение числа 2 и на 2.</w:t>
            </w:r>
          </w:p>
        </w:tc>
      </w:tr>
      <w:tr w:rsidR="00706A41" w:rsidRPr="00270CA4" w:rsidTr="00C23813">
        <w:trPr>
          <w:trHeight w:val="476"/>
        </w:trPr>
        <w:tc>
          <w:tcPr>
            <w:tcW w:w="9213" w:type="dxa"/>
          </w:tcPr>
          <w:p w:rsidR="00706A41" w:rsidRPr="00270CA4" w:rsidRDefault="00706A41" w:rsidP="00C23813">
            <w:pPr>
              <w:rPr>
                <w:rStyle w:val="FontStyle13"/>
                <w:b w:val="0"/>
                <w:bCs/>
                <w:i/>
                <w:sz w:val="24"/>
              </w:rPr>
            </w:pPr>
            <w:r w:rsidRPr="00270CA4">
              <w:rPr>
                <w:rStyle w:val="FontStyle12"/>
                <w:bCs/>
                <w:iCs/>
                <w:sz w:val="24"/>
              </w:rPr>
              <w:t xml:space="preserve">10.Приёмы </w:t>
            </w:r>
            <w:r w:rsidRPr="00270CA4">
              <w:rPr>
                <w:rStyle w:val="FontStyle14"/>
                <w:bCs/>
                <w:iCs/>
                <w:sz w:val="24"/>
              </w:rPr>
              <w:t xml:space="preserve">умножения  числа 2 </w:t>
            </w:r>
          </w:p>
        </w:tc>
      </w:tr>
      <w:tr w:rsidR="00706A41" w:rsidRPr="00270CA4" w:rsidTr="00C23813">
        <w:trPr>
          <w:trHeight w:val="294"/>
        </w:trPr>
        <w:tc>
          <w:tcPr>
            <w:tcW w:w="9213" w:type="dxa"/>
          </w:tcPr>
          <w:p w:rsidR="00706A41" w:rsidRPr="00270CA4" w:rsidRDefault="00706A41" w:rsidP="00C23813">
            <w:pPr>
              <w:rPr>
                <w:rStyle w:val="FontStyle13"/>
                <w:b w:val="0"/>
                <w:bCs/>
                <w:sz w:val="24"/>
              </w:rPr>
            </w:pPr>
            <w:r w:rsidRPr="00270CA4">
              <w:rPr>
                <w:rStyle w:val="FontStyle13"/>
                <w:bCs/>
                <w:sz w:val="24"/>
              </w:rPr>
              <w:t>11.Деление на 2</w:t>
            </w:r>
          </w:p>
        </w:tc>
      </w:tr>
      <w:tr w:rsidR="00706A41" w:rsidRPr="00270CA4" w:rsidTr="00C23813">
        <w:trPr>
          <w:trHeight w:val="377"/>
        </w:trPr>
        <w:tc>
          <w:tcPr>
            <w:tcW w:w="9213" w:type="dxa"/>
          </w:tcPr>
          <w:p w:rsidR="00706A41" w:rsidRPr="00270CA4" w:rsidRDefault="00706A41" w:rsidP="00C23813">
            <w:pPr>
              <w:rPr>
                <w:rStyle w:val="FontStyle13"/>
                <w:b w:val="0"/>
                <w:bCs/>
                <w:sz w:val="24"/>
              </w:rPr>
            </w:pPr>
            <w:r w:rsidRPr="00270CA4">
              <w:rPr>
                <w:rStyle w:val="FontStyle13"/>
                <w:bCs/>
                <w:sz w:val="24"/>
              </w:rPr>
              <w:t>12.Деление на 2</w:t>
            </w:r>
          </w:p>
        </w:tc>
      </w:tr>
      <w:tr w:rsidR="00706A41" w:rsidRPr="00270CA4" w:rsidTr="00C23813">
        <w:trPr>
          <w:trHeight w:val="555"/>
        </w:trPr>
        <w:tc>
          <w:tcPr>
            <w:tcW w:w="9213" w:type="dxa"/>
          </w:tcPr>
          <w:p w:rsidR="00706A41" w:rsidRPr="00270CA4" w:rsidRDefault="00706A41" w:rsidP="00C23813">
            <w:pPr>
              <w:rPr>
                <w:rStyle w:val="FontStyle13"/>
                <w:b w:val="0"/>
                <w:bCs/>
                <w:sz w:val="24"/>
              </w:rPr>
            </w:pPr>
          </w:p>
          <w:p w:rsidR="00706A41" w:rsidRPr="00270CA4" w:rsidRDefault="00706A41" w:rsidP="00C23813">
            <w:pPr>
              <w:rPr>
                <w:rStyle w:val="FontStyle13"/>
                <w:b w:val="0"/>
                <w:bCs/>
                <w:sz w:val="24"/>
              </w:rPr>
            </w:pPr>
            <w:r w:rsidRPr="00270CA4">
              <w:rPr>
                <w:rStyle w:val="FontStyle13"/>
                <w:bCs/>
                <w:sz w:val="24"/>
              </w:rPr>
              <w:t xml:space="preserve"> 13.Деление на 2</w:t>
            </w:r>
          </w:p>
        </w:tc>
      </w:tr>
      <w:tr w:rsidR="00706A41" w:rsidRPr="00270CA4" w:rsidTr="00C23813">
        <w:trPr>
          <w:trHeight w:val="426"/>
        </w:trPr>
        <w:tc>
          <w:tcPr>
            <w:tcW w:w="9213" w:type="dxa"/>
          </w:tcPr>
          <w:p w:rsidR="00706A41" w:rsidRPr="00270CA4" w:rsidRDefault="00706A41" w:rsidP="00C23813">
            <w:pPr>
              <w:rPr>
                <w:rStyle w:val="FontStyle13"/>
                <w:b w:val="0"/>
                <w:bCs/>
                <w:sz w:val="24"/>
              </w:rPr>
            </w:pPr>
            <w:r w:rsidRPr="00270CA4">
              <w:t>14.Повторение пройденного. «Что узнали. Чему научились»</w:t>
            </w:r>
          </w:p>
        </w:tc>
      </w:tr>
      <w:tr w:rsidR="00706A41" w:rsidRPr="00270CA4" w:rsidTr="00C23813">
        <w:trPr>
          <w:trHeight w:val="552"/>
        </w:trPr>
        <w:tc>
          <w:tcPr>
            <w:tcW w:w="9213" w:type="dxa"/>
          </w:tcPr>
          <w:p w:rsidR="00706A41" w:rsidRPr="00270CA4" w:rsidRDefault="00706A41" w:rsidP="00C23813">
            <w:pPr>
              <w:rPr>
                <w:rStyle w:val="FontStyle12"/>
                <w:bCs/>
                <w:i w:val="0"/>
                <w:iCs/>
                <w:sz w:val="24"/>
              </w:rPr>
            </w:pPr>
          </w:p>
          <w:p w:rsidR="00706A41" w:rsidRPr="00270CA4" w:rsidRDefault="00706A41" w:rsidP="00C23813">
            <w:pPr>
              <w:rPr>
                <w:rStyle w:val="FontStyle13"/>
                <w:b w:val="0"/>
                <w:bCs/>
                <w:i/>
                <w:sz w:val="24"/>
              </w:rPr>
            </w:pPr>
            <w:r w:rsidRPr="00270CA4">
              <w:rPr>
                <w:rStyle w:val="FontStyle14"/>
                <w:bCs/>
                <w:iCs/>
                <w:sz w:val="24"/>
              </w:rPr>
              <w:t>15.Умножение числа 3 и на 3.</w:t>
            </w:r>
          </w:p>
        </w:tc>
      </w:tr>
      <w:tr w:rsidR="00706A41" w:rsidRPr="00270CA4" w:rsidTr="00C23813">
        <w:trPr>
          <w:trHeight w:val="559"/>
        </w:trPr>
        <w:tc>
          <w:tcPr>
            <w:tcW w:w="9213" w:type="dxa"/>
          </w:tcPr>
          <w:p w:rsidR="00706A41" w:rsidRPr="00270CA4" w:rsidRDefault="00706A41" w:rsidP="00C23813">
            <w:pPr>
              <w:rPr>
                <w:rStyle w:val="FontStyle12"/>
                <w:bCs/>
                <w:i w:val="0"/>
                <w:iCs/>
                <w:sz w:val="24"/>
              </w:rPr>
            </w:pPr>
          </w:p>
          <w:p w:rsidR="00706A41" w:rsidRPr="00270CA4" w:rsidRDefault="00706A41" w:rsidP="00C23813">
            <w:pPr>
              <w:rPr>
                <w:rStyle w:val="FontStyle13"/>
                <w:b w:val="0"/>
                <w:bCs/>
                <w:i/>
                <w:sz w:val="24"/>
              </w:rPr>
            </w:pPr>
            <w:r w:rsidRPr="00270CA4">
              <w:rPr>
                <w:rStyle w:val="FontStyle14"/>
                <w:bCs/>
                <w:iCs/>
                <w:sz w:val="24"/>
              </w:rPr>
              <w:t>16.Умножение числа 3 и на 3.</w:t>
            </w:r>
          </w:p>
        </w:tc>
      </w:tr>
      <w:tr w:rsidR="00706A41" w:rsidRPr="00270CA4" w:rsidTr="00C23813">
        <w:trPr>
          <w:trHeight w:val="421"/>
        </w:trPr>
        <w:tc>
          <w:tcPr>
            <w:tcW w:w="9213" w:type="dxa"/>
          </w:tcPr>
          <w:p w:rsidR="00706A41" w:rsidRPr="00270CA4" w:rsidRDefault="00706A41" w:rsidP="00C23813">
            <w:pPr>
              <w:rPr>
                <w:rStyle w:val="FontStyle13"/>
                <w:b w:val="0"/>
                <w:bCs/>
                <w:sz w:val="24"/>
              </w:rPr>
            </w:pPr>
            <w:r w:rsidRPr="00270CA4">
              <w:rPr>
                <w:rStyle w:val="FontStyle13"/>
                <w:bCs/>
                <w:sz w:val="24"/>
              </w:rPr>
              <w:t>17.Деление на 3</w:t>
            </w:r>
          </w:p>
        </w:tc>
      </w:tr>
      <w:tr w:rsidR="00706A41" w:rsidRPr="00270CA4" w:rsidTr="00C23813">
        <w:trPr>
          <w:trHeight w:val="391"/>
        </w:trPr>
        <w:tc>
          <w:tcPr>
            <w:tcW w:w="9213" w:type="dxa"/>
          </w:tcPr>
          <w:p w:rsidR="00706A41" w:rsidRPr="00270CA4" w:rsidRDefault="00706A41" w:rsidP="00C23813">
            <w:pPr>
              <w:rPr>
                <w:rStyle w:val="FontStyle13"/>
                <w:b w:val="0"/>
                <w:bCs/>
                <w:sz w:val="24"/>
              </w:rPr>
            </w:pPr>
            <w:r w:rsidRPr="00270CA4">
              <w:rPr>
                <w:rStyle w:val="FontStyle13"/>
                <w:bCs/>
                <w:sz w:val="24"/>
              </w:rPr>
              <w:t>18.Деление на 3</w:t>
            </w:r>
          </w:p>
        </w:tc>
      </w:tr>
      <w:tr w:rsidR="00706A41" w:rsidRPr="00270CA4" w:rsidTr="00C23813">
        <w:trPr>
          <w:trHeight w:val="673"/>
        </w:trPr>
        <w:tc>
          <w:tcPr>
            <w:tcW w:w="9213" w:type="dxa"/>
          </w:tcPr>
          <w:p w:rsidR="00706A41" w:rsidRPr="00270CA4" w:rsidRDefault="00706A41" w:rsidP="00C23813">
            <w:pPr>
              <w:rPr>
                <w:rStyle w:val="FontStyle13"/>
                <w:b w:val="0"/>
                <w:bCs/>
                <w:sz w:val="24"/>
              </w:rPr>
            </w:pPr>
          </w:p>
          <w:p w:rsidR="00706A41" w:rsidRPr="00270CA4" w:rsidRDefault="00706A41" w:rsidP="00C23813">
            <w:pPr>
              <w:rPr>
                <w:rStyle w:val="FontStyle13"/>
                <w:b w:val="0"/>
                <w:bCs/>
                <w:sz w:val="24"/>
              </w:rPr>
            </w:pPr>
            <w:r w:rsidRPr="00270CA4">
              <w:t>19.Повторение пройденного «Что узнали. Чему научились»</w:t>
            </w:r>
          </w:p>
        </w:tc>
      </w:tr>
      <w:tr w:rsidR="00706A41" w:rsidRPr="00270CA4" w:rsidTr="00C23813">
        <w:trPr>
          <w:trHeight w:val="375"/>
        </w:trPr>
        <w:tc>
          <w:tcPr>
            <w:tcW w:w="9213" w:type="dxa"/>
          </w:tcPr>
          <w:p w:rsidR="00706A41" w:rsidRPr="00270CA4" w:rsidRDefault="00706A41" w:rsidP="00C23813">
            <w:pPr>
              <w:rPr>
                <w:rStyle w:val="FontStyle13"/>
                <w:b w:val="0"/>
                <w:bCs/>
                <w:sz w:val="24"/>
              </w:rPr>
            </w:pPr>
            <w:r w:rsidRPr="00270CA4">
              <w:rPr>
                <w:rStyle w:val="FontStyle13"/>
                <w:bCs/>
                <w:sz w:val="24"/>
              </w:rPr>
              <w:t xml:space="preserve"> 20.«Странички для любознательных» </w:t>
            </w:r>
          </w:p>
        </w:tc>
      </w:tr>
      <w:tr w:rsidR="00706A41" w:rsidRPr="00270CA4" w:rsidTr="00C23813">
        <w:trPr>
          <w:trHeight w:val="414"/>
        </w:trPr>
        <w:tc>
          <w:tcPr>
            <w:tcW w:w="9213" w:type="dxa"/>
          </w:tcPr>
          <w:p w:rsidR="00706A41" w:rsidRPr="00270CA4" w:rsidRDefault="00706A41" w:rsidP="00C23813">
            <w:pPr>
              <w:rPr>
                <w:rStyle w:val="FontStyle13"/>
                <w:b w:val="0"/>
                <w:bCs/>
                <w:i/>
                <w:iCs/>
                <w:sz w:val="24"/>
              </w:rPr>
            </w:pPr>
            <w:r w:rsidRPr="00270CA4">
              <w:rPr>
                <w:rStyle w:val="FontStyle14"/>
                <w:bCs/>
                <w:iCs/>
                <w:sz w:val="24"/>
              </w:rPr>
              <w:t xml:space="preserve">21.Проверочная работа </w:t>
            </w:r>
            <w:r w:rsidRPr="00270CA4">
              <w:rPr>
                <w:rStyle w:val="FontStyle13"/>
                <w:bCs/>
                <w:sz w:val="24"/>
              </w:rPr>
              <w:t xml:space="preserve">«Проверим себя и оценим свои достижения» </w:t>
            </w:r>
            <w:r w:rsidRPr="00270CA4">
              <w:rPr>
                <w:rStyle w:val="FontStyle14"/>
                <w:bCs/>
                <w:iCs/>
                <w:sz w:val="24"/>
              </w:rPr>
              <w:t>(тестовая форма).</w:t>
            </w:r>
          </w:p>
        </w:tc>
      </w:tr>
      <w:tr w:rsidR="00706A41" w:rsidRPr="00270CA4" w:rsidTr="00C23813">
        <w:trPr>
          <w:trHeight w:val="262"/>
        </w:trPr>
        <w:tc>
          <w:tcPr>
            <w:tcW w:w="9213" w:type="dxa"/>
          </w:tcPr>
          <w:p w:rsidR="00706A41" w:rsidRPr="00270CA4" w:rsidRDefault="00706A41" w:rsidP="00C23813">
            <w:pPr>
              <w:jc w:val="center"/>
              <w:rPr>
                <w:rStyle w:val="FontStyle13"/>
                <w:bCs/>
                <w:sz w:val="24"/>
              </w:rPr>
            </w:pPr>
            <w:r w:rsidRPr="00270CA4">
              <w:rPr>
                <w:rStyle w:val="FontStyle13"/>
                <w:bCs/>
                <w:sz w:val="24"/>
              </w:rPr>
              <w:t xml:space="preserve">Повторение </w:t>
            </w:r>
            <w:r w:rsidRPr="00270CA4">
              <w:rPr>
                <w:rStyle w:val="FontStyle13"/>
                <w:bCs/>
                <w:iCs/>
                <w:sz w:val="24"/>
              </w:rPr>
              <w:t>по теме «Нумерация» (11 ч)</w:t>
            </w:r>
          </w:p>
        </w:tc>
      </w:tr>
      <w:tr w:rsidR="00706A41" w:rsidRPr="00270CA4" w:rsidTr="00C23813">
        <w:trPr>
          <w:trHeight w:val="409"/>
        </w:trPr>
        <w:tc>
          <w:tcPr>
            <w:tcW w:w="9213" w:type="dxa"/>
          </w:tcPr>
          <w:p w:rsidR="00706A41" w:rsidRPr="00270CA4" w:rsidRDefault="00706A41" w:rsidP="00C23813">
            <w:pPr>
              <w:rPr>
                <w:rStyle w:val="FontStyle13"/>
                <w:b w:val="0"/>
                <w:bCs/>
                <w:sz w:val="24"/>
              </w:rPr>
            </w:pPr>
            <w:r w:rsidRPr="00270CA4">
              <w:rPr>
                <w:rStyle w:val="FontStyle13"/>
                <w:bCs/>
                <w:sz w:val="24"/>
              </w:rPr>
              <w:t xml:space="preserve">1-2.Повторение </w:t>
            </w:r>
            <w:r w:rsidRPr="00270CA4">
              <w:rPr>
                <w:rStyle w:val="FontStyle13"/>
                <w:bCs/>
                <w:iCs/>
                <w:sz w:val="24"/>
              </w:rPr>
              <w:t>по теме «Числовые  и буквенные выражения. Уравнения.»</w:t>
            </w:r>
          </w:p>
        </w:tc>
      </w:tr>
      <w:tr w:rsidR="00706A41" w:rsidRPr="00270CA4" w:rsidTr="00C23813">
        <w:trPr>
          <w:trHeight w:val="406"/>
        </w:trPr>
        <w:tc>
          <w:tcPr>
            <w:tcW w:w="9213" w:type="dxa"/>
          </w:tcPr>
          <w:p w:rsidR="00706A41" w:rsidRPr="00270CA4" w:rsidRDefault="00706A41" w:rsidP="00C23813">
            <w:pPr>
              <w:rPr>
                <w:rStyle w:val="FontStyle13"/>
                <w:b w:val="0"/>
                <w:bCs/>
                <w:sz w:val="24"/>
              </w:rPr>
            </w:pPr>
            <w:r w:rsidRPr="00270CA4">
              <w:rPr>
                <w:rStyle w:val="FontStyle13"/>
                <w:bCs/>
                <w:sz w:val="24"/>
              </w:rPr>
              <w:t xml:space="preserve">3.Повторение </w:t>
            </w:r>
            <w:r w:rsidRPr="00270CA4">
              <w:rPr>
                <w:rStyle w:val="FontStyle13"/>
                <w:bCs/>
                <w:iCs/>
                <w:sz w:val="24"/>
              </w:rPr>
              <w:t>по теме «Сложение и вычитание. Свойства сложения»</w:t>
            </w:r>
          </w:p>
        </w:tc>
      </w:tr>
      <w:tr w:rsidR="00706A41" w:rsidRPr="00270CA4" w:rsidTr="00C23813">
        <w:trPr>
          <w:trHeight w:val="373"/>
        </w:trPr>
        <w:tc>
          <w:tcPr>
            <w:tcW w:w="9213" w:type="dxa"/>
          </w:tcPr>
          <w:p w:rsidR="00706A41" w:rsidRPr="00270CA4" w:rsidRDefault="00706A41" w:rsidP="00C23813">
            <w:pPr>
              <w:rPr>
                <w:rStyle w:val="FontStyle13"/>
                <w:b w:val="0"/>
                <w:bCs/>
                <w:sz w:val="24"/>
              </w:rPr>
            </w:pPr>
            <w:r w:rsidRPr="00270CA4">
              <w:rPr>
                <w:rStyle w:val="FontStyle13"/>
                <w:bCs/>
                <w:sz w:val="24"/>
              </w:rPr>
              <w:t>4.  Проверка знаний</w:t>
            </w:r>
          </w:p>
        </w:tc>
      </w:tr>
      <w:tr w:rsidR="00706A41" w:rsidRPr="00270CA4" w:rsidTr="00C23813">
        <w:trPr>
          <w:trHeight w:val="539"/>
        </w:trPr>
        <w:tc>
          <w:tcPr>
            <w:tcW w:w="9213" w:type="dxa"/>
          </w:tcPr>
          <w:p w:rsidR="00706A41" w:rsidRPr="00270CA4" w:rsidRDefault="00706A41" w:rsidP="00C23813">
            <w:pPr>
              <w:rPr>
                <w:rStyle w:val="FontStyle13"/>
                <w:b w:val="0"/>
                <w:bCs/>
                <w:sz w:val="24"/>
              </w:rPr>
            </w:pPr>
            <w:r w:rsidRPr="00270CA4">
              <w:rPr>
                <w:rStyle w:val="FontStyle13"/>
                <w:bCs/>
                <w:sz w:val="24"/>
              </w:rPr>
              <w:t xml:space="preserve">5-6.Повторение </w:t>
            </w:r>
            <w:r w:rsidRPr="00270CA4">
              <w:rPr>
                <w:rStyle w:val="FontStyle13"/>
                <w:bCs/>
                <w:iCs/>
                <w:sz w:val="24"/>
              </w:rPr>
              <w:t>по теме «Решение задач»</w:t>
            </w:r>
          </w:p>
        </w:tc>
      </w:tr>
      <w:tr w:rsidR="00706A41" w:rsidRPr="00270CA4" w:rsidTr="00C23813">
        <w:trPr>
          <w:trHeight w:val="423"/>
        </w:trPr>
        <w:tc>
          <w:tcPr>
            <w:tcW w:w="9213" w:type="dxa"/>
          </w:tcPr>
          <w:p w:rsidR="00706A41" w:rsidRPr="00270CA4" w:rsidRDefault="00706A41" w:rsidP="00C23813">
            <w:pPr>
              <w:rPr>
                <w:rStyle w:val="FontStyle13"/>
                <w:b w:val="0"/>
                <w:bCs/>
                <w:sz w:val="24"/>
              </w:rPr>
            </w:pPr>
            <w:r w:rsidRPr="00270CA4">
              <w:rPr>
                <w:rStyle w:val="FontStyle13"/>
                <w:bCs/>
                <w:sz w:val="24"/>
              </w:rPr>
              <w:t xml:space="preserve">7.Повторение </w:t>
            </w:r>
            <w:r w:rsidRPr="00270CA4">
              <w:rPr>
                <w:rStyle w:val="FontStyle13"/>
                <w:bCs/>
                <w:iCs/>
                <w:sz w:val="24"/>
              </w:rPr>
              <w:t>по теме «Умножение и деление»</w:t>
            </w:r>
          </w:p>
        </w:tc>
      </w:tr>
      <w:tr w:rsidR="00706A41" w:rsidRPr="00270CA4" w:rsidTr="00C23813">
        <w:trPr>
          <w:trHeight w:val="511"/>
        </w:trPr>
        <w:tc>
          <w:tcPr>
            <w:tcW w:w="9213" w:type="dxa"/>
          </w:tcPr>
          <w:p w:rsidR="00706A41" w:rsidRPr="00270CA4" w:rsidRDefault="00706A41" w:rsidP="00C23813">
            <w:pPr>
              <w:rPr>
                <w:rStyle w:val="FontStyle13"/>
                <w:b w:val="0"/>
                <w:bCs/>
                <w:sz w:val="24"/>
              </w:rPr>
            </w:pPr>
            <w:r w:rsidRPr="00270CA4">
              <w:rPr>
                <w:rStyle w:val="FontStyle13"/>
                <w:bCs/>
                <w:sz w:val="24"/>
              </w:rPr>
              <w:t xml:space="preserve">8.Повторение </w:t>
            </w:r>
            <w:r w:rsidRPr="00270CA4">
              <w:rPr>
                <w:rStyle w:val="FontStyle13"/>
                <w:bCs/>
                <w:iCs/>
                <w:sz w:val="24"/>
              </w:rPr>
              <w:t>по теме «Умножение и деление»</w:t>
            </w:r>
          </w:p>
        </w:tc>
      </w:tr>
      <w:tr w:rsidR="00706A41" w:rsidRPr="00270CA4" w:rsidTr="00C23813">
        <w:trPr>
          <w:trHeight w:val="470"/>
        </w:trPr>
        <w:tc>
          <w:tcPr>
            <w:tcW w:w="9213" w:type="dxa"/>
          </w:tcPr>
          <w:p w:rsidR="00706A41" w:rsidRPr="00270CA4" w:rsidRDefault="00706A41" w:rsidP="00C23813">
            <w:pPr>
              <w:rPr>
                <w:rStyle w:val="FontStyle13"/>
                <w:b w:val="0"/>
                <w:bCs/>
                <w:sz w:val="24"/>
              </w:rPr>
            </w:pPr>
            <w:r w:rsidRPr="00270CA4">
              <w:rPr>
                <w:rStyle w:val="FontStyle13"/>
                <w:bCs/>
                <w:sz w:val="24"/>
              </w:rPr>
              <w:t xml:space="preserve">9.Повторение </w:t>
            </w:r>
            <w:r w:rsidRPr="00270CA4">
              <w:rPr>
                <w:rStyle w:val="FontStyle13"/>
                <w:bCs/>
                <w:iCs/>
                <w:sz w:val="24"/>
              </w:rPr>
              <w:t>по теме «Единицы длины и времени</w:t>
            </w:r>
            <w:r w:rsidRPr="00270CA4">
              <w:rPr>
                <w:rStyle w:val="FontStyle13"/>
                <w:bCs/>
                <w:sz w:val="24"/>
              </w:rPr>
              <w:t xml:space="preserve"> </w:t>
            </w:r>
          </w:p>
        </w:tc>
      </w:tr>
      <w:tr w:rsidR="00706A41" w:rsidRPr="00270CA4" w:rsidTr="00C23813">
        <w:trPr>
          <w:trHeight w:val="325"/>
        </w:trPr>
        <w:tc>
          <w:tcPr>
            <w:tcW w:w="9213" w:type="dxa"/>
          </w:tcPr>
          <w:p w:rsidR="00706A41" w:rsidRPr="00270CA4" w:rsidRDefault="00706A41" w:rsidP="00C23813">
            <w:pPr>
              <w:rPr>
                <w:rStyle w:val="FontStyle13"/>
                <w:b w:val="0"/>
                <w:bCs/>
                <w:sz w:val="24"/>
              </w:rPr>
            </w:pPr>
            <w:r w:rsidRPr="00270CA4">
              <w:rPr>
                <w:rStyle w:val="FontStyle13"/>
                <w:bCs/>
                <w:sz w:val="24"/>
              </w:rPr>
              <w:t xml:space="preserve"> 10.Самоконтроль.</w:t>
            </w:r>
          </w:p>
        </w:tc>
      </w:tr>
      <w:tr w:rsidR="00706A41" w:rsidRPr="00270CA4" w:rsidTr="00C23813">
        <w:trPr>
          <w:trHeight w:val="543"/>
        </w:trPr>
        <w:tc>
          <w:tcPr>
            <w:tcW w:w="9213" w:type="dxa"/>
          </w:tcPr>
          <w:p w:rsidR="00706A41" w:rsidRPr="00270CA4" w:rsidRDefault="00706A41" w:rsidP="00C23813">
            <w:pPr>
              <w:rPr>
                <w:rStyle w:val="FontStyle13"/>
                <w:b w:val="0"/>
                <w:bCs/>
                <w:sz w:val="24"/>
              </w:rPr>
            </w:pPr>
            <w:r w:rsidRPr="00270CA4">
              <w:rPr>
                <w:rStyle w:val="FontStyle13"/>
                <w:bCs/>
                <w:sz w:val="24"/>
              </w:rPr>
              <w:t>11.Конкурс «Умники и умницы»</w:t>
            </w:r>
          </w:p>
        </w:tc>
      </w:tr>
    </w:tbl>
    <w:p w:rsidR="00706A41" w:rsidRPr="00270CA4" w:rsidRDefault="00706A41" w:rsidP="00F72D83">
      <w:r w:rsidRPr="00270CA4">
        <w:t xml:space="preserve">       Итого: 136 ч</w:t>
      </w:r>
    </w:p>
    <w:p w:rsidR="00706A41" w:rsidRPr="00270CA4" w:rsidRDefault="00706A41" w:rsidP="00F72D83"/>
    <w:p w:rsidR="00706A41" w:rsidRPr="00270CA4" w:rsidRDefault="00706A41" w:rsidP="00F72D83">
      <w:pPr>
        <w:jc w:val="center"/>
        <w:rPr>
          <w:b/>
        </w:rPr>
      </w:pPr>
      <w:r w:rsidRPr="00270CA4">
        <w:rPr>
          <w:b/>
        </w:rPr>
        <w:t>3 класс</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213"/>
      </w:tblGrid>
      <w:tr w:rsidR="00706A41" w:rsidRPr="00270CA4" w:rsidTr="00C23813">
        <w:tc>
          <w:tcPr>
            <w:tcW w:w="9213" w:type="dxa"/>
            <w:tcBorders>
              <w:bottom w:val="single" w:sz="4" w:space="0" w:color="auto"/>
            </w:tcBorders>
          </w:tcPr>
          <w:p w:rsidR="00706A41" w:rsidRPr="00270CA4" w:rsidRDefault="00706A41" w:rsidP="00C23813">
            <w:pPr>
              <w:ind w:left="57" w:right="57"/>
              <w:jc w:val="center"/>
              <w:rPr>
                <w:b/>
                <w:lang w:eastAsia="ar-SA"/>
              </w:rPr>
            </w:pPr>
            <w:r w:rsidRPr="00270CA4">
              <w:rPr>
                <w:b/>
                <w:lang w:eastAsia="ar-SA"/>
              </w:rPr>
              <w:t>ЧИСЛА ОТ 1 ДО 100.</w:t>
            </w:r>
          </w:p>
          <w:p w:rsidR="00706A41" w:rsidRPr="00270CA4" w:rsidRDefault="00706A41" w:rsidP="00C23813">
            <w:pPr>
              <w:jc w:val="center"/>
            </w:pPr>
            <w:r w:rsidRPr="00270CA4">
              <w:rPr>
                <w:b/>
                <w:lang w:eastAsia="ar-SA"/>
              </w:rPr>
              <w:t>Сложение и вычитание (</w:t>
            </w:r>
            <w:r w:rsidRPr="00270CA4">
              <w:rPr>
                <w:lang w:eastAsia="ar-SA"/>
              </w:rPr>
              <w:t>продолжение)</w:t>
            </w:r>
            <w:r w:rsidRPr="00270CA4">
              <w:rPr>
                <w:b/>
                <w:lang w:eastAsia="ar-SA"/>
              </w:rPr>
              <w:t>(8 часов)</w:t>
            </w:r>
          </w:p>
        </w:tc>
      </w:tr>
      <w:tr w:rsidR="00706A41" w:rsidRPr="00270CA4" w:rsidTr="00C23813">
        <w:trPr>
          <w:trHeight w:val="576"/>
        </w:trPr>
        <w:tc>
          <w:tcPr>
            <w:tcW w:w="9213" w:type="dxa"/>
            <w:vMerge w:val="restart"/>
          </w:tcPr>
          <w:p w:rsidR="00706A41" w:rsidRPr="00270CA4" w:rsidRDefault="00706A41" w:rsidP="00C23813">
            <w:pPr>
              <w:ind w:right="57"/>
              <w:jc w:val="both"/>
              <w:rPr>
                <w:lang w:eastAsia="ar-SA"/>
              </w:rPr>
            </w:pPr>
            <w:r w:rsidRPr="00270CA4">
              <w:rPr>
                <w:lang w:eastAsia="ar-SA"/>
              </w:rPr>
              <w:t>1.Устные приемы  сложения и вычитания</w:t>
            </w:r>
          </w:p>
        </w:tc>
      </w:tr>
      <w:tr w:rsidR="00706A41" w:rsidRPr="00270CA4" w:rsidTr="00C23813">
        <w:trPr>
          <w:trHeight w:val="276"/>
        </w:trPr>
        <w:tc>
          <w:tcPr>
            <w:tcW w:w="9213" w:type="dxa"/>
            <w:vMerge/>
          </w:tcPr>
          <w:p w:rsidR="00706A41" w:rsidRPr="00270CA4" w:rsidRDefault="00706A41" w:rsidP="00C23813">
            <w:pPr>
              <w:ind w:right="57"/>
              <w:jc w:val="both"/>
              <w:rPr>
                <w:lang w:eastAsia="ar-SA"/>
              </w:rPr>
            </w:pP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2.Письменные приемы сложения и вычитания.</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3.Решение уравнений с неизвестным слагаемым на основе взаимосвязи чисел  при сложении.</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 xml:space="preserve">4.Решение уравнений с неизвестным уменьшаемым на основе взаимосвязи чисел  при вычитании. </w:t>
            </w: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5.Решение уравнений с неизвестным вычитаемым на основе взаимосвязи чисел  при вычитании</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6.Обозначение геометрических фигур буквами</w:t>
            </w:r>
          </w:p>
        </w:tc>
      </w:tr>
      <w:tr w:rsidR="00706A41" w:rsidRPr="00270CA4" w:rsidTr="00C23813">
        <w:tc>
          <w:tcPr>
            <w:tcW w:w="9213" w:type="dxa"/>
          </w:tcPr>
          <w:p w:rsidR="00706A41" w:rsidRPr="00270CA4" w:rsidRDefault="00706A41" w:rsidP="00C23813">
            <w:pPr>
              <w:tabs>
                <w:tab w:val="left" w:pos="5136"/>
              </w:tabs>
              <w:ind w:right="57"/>
              <w:jc w:val="both"/>
              <w:rPr>
                <w:lang w:eastAsia="ar-SA"/>
              </w:rPr>
            </w:pPr>
            <w:r w:rsidRPr="00270CA4">
              <w:rPr>
                <w:rStyle w:val="a3"/>
                <w:i w:val="0"/>
                <w:sz w:val="24"/>
                <w:szCs w:val="24"/>
              </w:rPr>
              <w:t>7.«Странички для любознательных»</w:t>
            </w:r>
            <w:r w:rsidRPr="00270CA4">
              <w:t xml:space="preserve"> — задания творче</w:t>
            </w:r>
            <w:r w:rsidRPr="00270CA4">
              <w:softHyphen/>
              <w:t>ского и поискового характера: сбор, систематизация и представление информации в табличной форме;</w:t>
            </w:r>
          </w:p>
        </w:tc>
      </w:tr>
      <w:tr w:rsidR="00706A41" w:rsidRPr="00270CA4" w:rsidTr="00C23813">
        <w:tc>
          <w:tcPr>
            <w:tcW w:w="9213" w:type="dxa"/>
          </w:tcPr>
          <w:p w:rsidR="00706A41" w:rsidRPr="00270CA4" w:rsidRDefault="00706A41" w:rsidP="00C23813">
            <w:pPr>
              <w:pStyle w:val="Heading1"/>
              <w:rPr>
                <w:b/>
                <w:sz w:val="24"/>
              </w:rPr>
            </w:pPr>
            <w:r w:rsidRPr="00270CA4">
              <w:rPr>
                <w:sz w:val="24"/>
              </w:rPr>
              <w:t>8.Повторение пройденного</w:t>
            </w:r>
            <w:r w:rsidRPr="00270CA4">
              <w:rPr>
                <w:rStyle w:val="a3"/>
                <w:sz w:val="24"/>
                <w:szCs w:val="24"/>
              </w:rPr>
              <w:t xml:space="preserve"> </w:t>
            </w:r>
            <w:r w:rsidRPr="00270CA4">
              <w:rPr>
                <w:rStyle w:val="a3"/>
                <w:i w:val="0"/>
                <w:sz w:val="24"/>
                <w:szCs w:val="24"/>
              </w:rPr>
              <w:t xml:space="preserve">«Что узнали. </w:t>
            </w:r>
            <w:r w:rsidRPr="00270CA4">
              <w:rPr>
                <w:rStyle w:val="110"/>
                <w:sz w:val="24"/>
                <w:szCs w:val="24"/>
              </w:rPr>
              <w:t>Чему научились»</w:t>
            </w:r>
          </w:p>
        </w:tc>
      </w:tr>
      <w:tr w:rsidR="00706A41" w:rsidRPr="00270CA4" w:rsidTr="00C23813">
        <w:tc>
          <w:tcPr>
            <w:tcW w:w="9213" w:type="dxa"/>
            <w:tcBorders>
              <w:bottom w:val="single" w:sz="4" w:space="0" w:color="auto"/>
            </w:tcBorders>
          </w:tcPr>
          <w:p w:rsidR="00706A41" w:rsidRPr="00270CA4" w:rsidRDefault="00706A41" w:rsidP="00C23813">
            <w:pPr>
              <w:jc w:val="center"/>
              <w:rPr>
                <w:b/>
                <w:lang w:eastAsia="ar-SA"/>
              </w:rPr>
            </w:pPr>
            <w:r w:rsidRPr="00270CA4">
              <w:rPr>
                <w:b/>
                <w:lang w:eastAsia="ar-SA"/>
              </w:rPr>
              <w:t>Табличное умножение и деление (</w:t>
            </w:r>
            <w:r w:rsidRPr="00270CA4">
              <w:rPr>
                <w:lang w:eastAsia="ar-SA"/>
              </w:rPr>
              <w:t>продолжение</w:t>
            </w:r>
            <w:r w:rsidRPr="00270CA4">
              <w:rPr>
                <w:b/>
                <w:lang w:eastAsia="ar-SA"/>
              </w:rPr>
              <w:t>) (28 часов)</w:t>
            </w:r>
          </w:p>
        </w:tc>
      </w:tr>
      <w:tr w:rsidR="00706A41" w:rsidRPr="00270CA4" w:rsidTr="00C23813">
        <w:trPr>
          <w:trHeight w:val="415"/>
        </w:trPr>
        <w:tc>
          <w:tcPr>
            <w:tcW w:w="9213" w:type="dxa"/>
          </w:tcPr>
          <w:p w:rsidR="00706A41" w:rsidRPr="00270CA4" w:rsidRDefault="00706A41" w:rsidP="00C23813">
            <w:pPr>
              <w:ind w:left="57" w:right="57"/>
              <w:jc w:val="both"/>
              <w:rPr>
                <w:lang w:eastAsia="ar-SA"/>
              </w:rPr>
            </w:pPr>
            <w:r w:rsidRPr="00270CA4">
              <w:rPr>
                <w:lang w:eastAsia="ar-SA"/>
              </w:rPr>
              <w:t>1.Связь умножения и деления</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2.Четные и нечетные числа. Таблица умножения и деления с числом 2 и 3.</w:t>
            </w: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 xml:space="preserve">3.Зависимости  между величинами: цена, количество, стоимость. </w:t>
            </w:r>
          </w:p>
        </w:tc>
      </w:tr>
      <w:tr w:rsidR="00706A41" w:rsidRPr="00270CA4" w:rsidTr="00C23813">
        <w:trPr>
          <w:trHeight w:val="275"/>
        </w:trPr>
        <w:tc>
          <w:tcPr>
            <w:tcW w:w="9213" w:type="dxa"/>
          </w:tcPr>
          <w:p w:rsidR="00706A41" w:rsidRPr="00270CA4" w:rsidRDefault="00706A41" w:rsidP="00C23813">
            <w:pPr>
              <w:ind w:left="57" w:right="57"/>
              <w:rPr>
                <w:lang w:eastAsia="ar-SA"/>
              </w:rPr>
            </w:pPr>
            <w:r w:rsidRPr="00270CA4">
              <w:rPr>
                <w:lang w:eastAsia="ar-SA"/>
              </w:rPr>
              <w:t>4.Порядок выполнения действий в  выражениях со скобками и без скобок</w:t>
            </w:r>
          </w:p>
        </w:tc>
      </w:tr>
      <w:tr w:rsidR="00706A41" w:rsidRPr="00270CA4" w:rsidTr="00C23813">
        <w:tc>
          <w:tcPr>
            <w:tcW w:w="9213" w:type="dxa"/>
          </w:tcPr>
          <w:p w:rsidR="00706A41" w:rsidRPr="00270CA4" w:rsidRDefault="00706A41" w:rsidP="00C23813">
            <w:pPr>
              <w:ind w:left="57" w:right="57"/>
              <w:rPr>
                <w:lang w:eastAsia="ar-SA"/>
              </w:rPr>
            </w:pPr>
            <w:r w:rsidRPr="00270CA4">
              <w:rPr>
                <w:lang w:eastAsia="ar-SA"/>
              </w:rPr>
              <w:t>5.Порядок выполнения действий в  выражениях со скобками и без скобок</w:t>
            </w:r>
          </w:p>
          <w:p w:rsidR="00706A41" w:rsidRPr="00270CA4" w:rsidRDefault="00706A41" w:rsidP="00C23813">
            <w:pPr>
              <w:ind w:left="57" w:right="57"/>
            </w:pP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6.Зависимости между пропорциональными   величинами: масса одного предмета, кол-во предметов, масса всех предметов.</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7.Зависимости между пропорциональными   величинами.</w:t>
            </w: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8.Зависимости между пропорциональными   величинами: расход ткани на одну  вещь, количество вещей, расход ткани на все вещи</w:t>
            </w:r>
          </w:p>
        </w:tc>
      </w:tr>
      <w:tr w:rsidR="00706A41" w:rsidRPr="00270CA4" w:rsidTr="00C23813">
        <w:tc>
          <w:tcPr>
            <w:tcW w:w="9213" w:type="dxa"/>
          </w:tcPr>
          <w:p w:rsidR="00706A41" w:rsidRPr="00270CA4" w:rsidRDefault="00706A41" w:rsidP="00C23813">
            <w:pPr>
              <w:tabs>
                <w:tab w:val="left" w:pos="5136"/>
              </w:tabs>
              <w:ind w:right="57"/>
              <w:jc w:val="both"/>
            </w:pPr>
            <w:r w:rsidRPr="00270CA4">
              <w:rPr>
                <w:rStyle w:val="a3"/>
                <w:i w:val="0"/>
                <w:sz w:val="24"/>
                <w:szCs w:val="24"/>
              </w:rPr>
              <w:t>9.«Странички для любознательных»</w:t>
            </w:r>
            <w:r w:rsidRPr="00270CA4">
              <w:t xml:space="preserve"> — задания творче</w:t>
            </w:r>
            <w:r w:rsidRPr="00270CA4">
              <w:softHyphen/>
              <w:t>ского и поискового характера: задачи комбинированного характера.</w:t>
            </w:r>
            <w:r w:rsidRPr="00270CA4">
              <w:rPr>
                <w:rStyle w:val="MicrosoftSansSerif8"/>
                <w:rFonts w:ascii="Times New Roman" w:hAnsi="Times New Roman" w:cs="Times New Roman"/>
                <w:sz w:val="24"/>
                <w:szCs w:val="24"/>
              </w:rPr>
              <w:t xml:space="preserve"> </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10.Повторение пройденного «Что узнали. Чему научились»</w:t>
            </w:r>
          </w:p>
          <w:p w:rsidR="00706A41" w:rsidRPr="00270CA4" w:rsidRDefault="00706A41" w:rsidP="00C23813">
            <w:pPr>
              <w:ind w:left="57" w:right="57"/>
              <w:jc w:val="both"/>
              <w:rPr>
                <w:lang w:eastAsia="ar-SA"/>
              </w:rPr>
            </w:pP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11.Проверочная работа «Проверим себя и оценим свои достижения» (тестовая форма)</w:t>
            </w:r>
            <w:r w:rsidRPr="00270CA4">
              <w:rPr>
                <w:b/>
                <w:lang w:eastAsia="ar-SA"/>
              </w:rPr>
              <w:t xml:space="preserve">. </w:t>
            </w:r>
            <w:r w:rsidRPr="00270CA4">
              <w:rPr>
                <w:lang w:eastAsia="ar-SA"/>
              </w:rPr>
              <w:t>Анализ результатов.</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12.Таблица умножения и деления с числом  4</w:t>
            </w:r>
          </w:p>
          <w:p w:rsidR="00706A41" w:rsidRPr="00270CA4" w:rsidRDefault="00706A41" w:rsidP="00C23813">
            <w:pPr>
              <w:ind w:left="57" w:right="57"/>
              <w:jc w:val="both"/>
              <w:rPr>
                <w:lang w:eastAsia="ar-SA"/>
              </w:rPr>
            </w:pP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13. Таблица Пифагора</w:t>
            </w:r>
          </w:p>
          <w:p w:rsidR="00706A41" w:rsidRPr="00270CA4" w:rsidRDefault="00706A41" w:rsidP="00C23813">
            <w:pPr>
              <w:ind w:left="57" w:right="57"/>
              <w:jc w:val="both"/>
              <w:rPr>
                <w:lang w:eastAsia="ar-SA"/>
              </w:rPr>
            </w:pPr>
          </w:p>
        </w:tc>
      </w:tr>
      <w:tr w:rsidR="00706A41" w:rsidRPr="00270CA4" w:rsidTr="00C23813">
        <w:tc>
          <w:tcPr>
            <w:tcW w:w="9213" w:type="dxa"/>
          </w:tcPr>
          <w:p w:rsidR="00706A41" w:rsidRPr="00270CA4" w:rsidRDefault="00706A41" w:rsidP="00C23813">
            <w:pPr>
              <w:ind w:left="57" w:right="57"/>
              <w:rPr>
                <w:lang w:eastAsia="ar-SA"/>
              </w:rPr>
            </w:pPr>
            <w:r w:rsidRPr="00270CA4">
              <w:rPr>
                <w:lang w:eastAsia="ar-SA"/>
              </w:rPr>
              <w:t xml:space="preserve">14.Задачи на увеличение числа в несколько раз. </w:t>
            </w:r>
          </w:p>
          <w:p w:rsidR="00706A41" w:rsidRPr="00270CA4" w:rsidRDefault="00706A41" w:rsidP="00C23813">
            <w:pPr>
              <w:ind w:left="57" w:right="57"/>
            </w:pPr>
          </w:p>
        </w:tc>
      </w:tr>
      <w:tr w:rsidR="00706A41" w:rsidRPr="00270CA4" w:rsidTr="00C23813">
        <w:tc>
          <w:tcPr>
            <w:tcW w:w="9213" w:type="dxa"/>
          </w:tcPr>
          <w:p w:rsidR="00706A41" w:rsidRPr="00270CA4" w:rsidRDefault="00706A41" w:rsidP="00C23813">
            <w:pPr>
              <w:ind w:left="57" w:right="57"/>
            </w:pPr>
            <w:r w:rsidRPr="00270CA4">
              <w:rPr>
                <w:lang w:eastAsia="ar-SA"/>
              </w:rPr>
              <w:t>15.Задачи на уменьшение числа в несколько раз</w:t>
            </w: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16.Таблица умножения и деления с числом  5</w:t>
            </w:r>
          </w:p>
          <w:p w:rsidR="00706A41" w:rsidRPr="00270CA4" w:rsidRDefault="00706A41" w:rsidP="00C23813">
            <w:pPr>
              <w:ind w:left="57" w:right="57"/>
              <w:jc w:val="both"/>
              <w:rPr>
                <w:lang w:eastAsia="ar-SA"/>
              </w:rPr>
            </w:pP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17.Задачи на кратное сравнение чисел. Кратное сравнение чисел</w:t>
            </w:r>
          </w:p>
          <w:p w:rsidR="00706A41" w:rsidRPr="00270CA4" w:rsidRDefault="00706A41" w:rsidP="00C23813">
            <w:pPr>
              <w:ind w:left="57" w:right="57"/>
              <w:jc w:val="both"/>
              <w:rPr>
                <w:lang w:eastAsia="ar-SA"/>
              </w:rPr>
            </w:pP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18.Задачи на кратное сравнение чисел. Кратное сравнение чисел. Закрепление.</w:t>
            </w:r>
          </w:p>
          <w:p w:rsidR="00706A41" w:rsidRPr="00270CA4" w:rsidRDefault="00706A41" w:rsidP="00C23813">
            <w:pPr>
              <w:ind w:left="57" w:right="57"/>
              <w:jc w:val="both"/>
              <w:rPr>
                <w:lang w:eastAsia="ar-SA"/>
              </w:rPr>
            </w:pP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19.Задачи на кратное и разностное сравнение чисел</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20.Таблица умножения и деления с числом  6</w:t>
            </w: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21.Таблица умножения и деления с числом  6. Закрепление</w:t>
            </w:r>
          </w:p>
          <w:p w:rsidR="00706A41" w:rsidRPr="00270CA4" w:rsidRDefault="00706A41" w:rsidP="00C23813">
            <w:pPr>
              <w:ind w:left="57" w:right="57"/>
              <w:jc w:val="both"/>
              <w:rPr>
                <w:lang w:eastAsia="ar-SA"/>
              </w:rPr>
            </w:pP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22.Задачи на нахождение четвертого пропорционального</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23.Задачи на нахождение четвертого пропорционального. Закрепление</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24.Таблица умножения и деления с числом  7</w:t>
            </w:r>
          </w:p>
        </w:tc>
      </w:tr>
      <w:tr w:rsidR="00706A41" w:rsidRPr="00270CA4" w:rsidTr="00C23813">
        <w:tc>
          <w:tcPr>
            <w:tcW w:w="9213" w:type="dxa"/>
          </w:tcPr>
          <w:p w:rsidR="00706A41" w:rsidRPr="00270CA4" w:rsidRDefault="00706A41" w:rsidP="00C23813">
            <w:pPr>
              <w:tabs>
                <w:tab w:val="left" w:pos="5136"/>
              </w:tabs>
              <w:ind w:right="57"/>
              <w:jc w:val="both"/>
            </w:pPr>
            <w:r w:rsidRPr="00270CA4">
              <w:rPr>
                <w:rStyle w:val="a3"/>
                <w:i w:val="0"/>
                <w:sz w:val="24"/>
                <w:szCs w:val="24"/>
              </w:rPr>
              <w:t>25.«Странички для любознательных»</w:t>
            </w:r>
            <w:r w:rsidRPr="00270CA4">
              <w:rPr>
                <w:i/>
              </w:rPr>
              <w:t xml:space="preserve"> —</w:t>
            </w:r>
            <w:r w:rsidRPr="00270CA4">
              <w:t xml:space="preserve"> задания творче</w:t>
            </w:r>
            <w:r w:rsidRPr="00270CA4">
              <w:softHyphen/>
              <w:t>ского и поискового характера: математические игры «Угадай число», «Одиннадцать палочек».</w:t>
            </w:r>
          </w:p>
        </w:tc>
      </w:tr>
      <w:tr w:rsidR="00706A41" w:rsidRPr="00270CA4" w:rsidTr="00C23813">
        <w:tc>
          <w:tcPr>
            <w:tcW w:w="9213" w:type="dxa"/>
          </w:tcPr>
          <w:p w:rsidR="00706A41" w:rsidRPr="00270CA4" w:rsidRDefault="00706A41" w:rsidP="00C23813">
            <w:pPr>
              <w:ind w:left="57" w:right="57"/>
              <w:rPr>
                <w:lang w:eastAsia="ar-SA"/>
              </w:rPr>
            </w:pPr>
            <w:r w:rsidRPr="00270CA4">
              <w:rPr>
                <w:lang w:eastAsia="ar-SA"/>
              </w:rPr>
              <w:t>26.Проект «Математические сказки»</w:t>
            </w:r>
          </w:p>
        </w:tc>
      </w:tr>
      <w:tr w:rsidR="00706A41" w:rsidRPr="00270CA4" w:rsidTr="00C23813">
        <w:tc>
          <w:tcPr>
            <w:tcW w:w="9213" w:type="dxa"/>
          </w:tcPr>
          <w:p w:rsidR="00706A41" w:rsidRPr="00270CA4" w:rsidRDefault="00706A41" w:rsidP="00C23813">
            <w:pPr>
              <w:ind w:right="57"/>
              <w:rPr>
                <w:lang w:eastAsia="ar-SA"/>
              </w:rPr>
            </w:pPr>
            <w:r w:rsidRPr="00270CA4">
              <w:rPr>
                <w:lang w:eastAsia="ar-SA"/>
              </w:rPr>
              <w:t>27.Повторение пройденного «Что узнали. Чему научились».</w:t>
            </w:r>
          </w:p>
        </w:tc>
      </w:tr>
      <w:tr w:rsidR="00706A41" w:rsidRPr="00270CA4" w:rsidTr="00C23813">
        <w:tc>
          <w:tcPr>
            <w:tcW w:w="9213" w:type="dxa"/>
          </w:tcPr>
          <w:p w:rsidR="00706A41" w:rsidRPr="00270CA4" w:rsidRDefault="00706A41" w:rsidP="00C23813">
            <w:pPr>
              <w:ind w:left="57" w:right="57"/>
              <w:rPr>
                <w:lang w:eastAsia="ar-SA"/>
              </w:rPr>
            </w:pPr>
            <w:r w:rsidRPr="00270CA4">
              <w:rPr>
                <w:lang w:eastAsia="ar-SA"/>
              </w:rPr>
              <w:t>28.Контроль и учет знаний.</w:t>
            </w:r>
          </w:p>
          <w:p w:rsidR="00706A41" w:rsidRPr="00270CA4" w:rsidRDefault="00706A41" w:rsidP="00C23813">
            <w:pPr>
              <w:ind w:left="57" w:right="57"/>
              <w:rPr>
                <w:b/>
                <w:i/>
                <w:lang w:eastAsia="ar-SA"/>
              </w:rPr>
            </w:pPr>
            <w:r w:rsidRPr="00270CA4">
              <w:rPr>
                <w:i/>
                <w:lang w:eastAsia="ar-SA"/>
              </w:rPr>
              <w:t>Контрольная работа за 1 четверть</w:t>
            </w: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 xml:space="preserve">1.Площадь. Способы сравнения фигур по площади. </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2.Единица площади  –   квадратный сантиметр</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3.Площадь прямоугольника</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4.Таблица умножения и деления с числом  8</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5.Таблица умножения и деления с числом  8. Закрепление</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6.Таблица умножения и деления с числом  9</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7.Единица площади  –   квадратный дециметр</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8.Сводная таблица умножения</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9.Единица площади – квадратный метр</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10.Единица площади – квадратный метр.   Закрепление</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11.«Страничка для любознательных» - дополнительные   задания творческого и поискового характера: задачи-расчёты; работа на усложнённой вычислительной машине;</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12.«Страничка для любознательных» - дополнительные   задания творческого и поискового характера: задания, содержащие высказывания с логическими связками «если не …, то…», «если …, то не …»; деление геометрических фигур на части.</w:t>
            </w:r>
          </w:p>
        </w:tc>
      </w:tr>
      <w:tr w:rsidR="00706A41" w:rsidRPr="00270CA4" w:rsidTr="00C23813">
        <w:tc>
          <w:tcPr>
            <w:tcW w:w="9213" w:type="dxa"/>
            <w:tcBorders>
              <w:bottom w:val="single" w:sz="4" w:space="0" w:color="auto"/>
            </w:tcBorders>
          </w:tcPr>
          <w:p w:rsidR="00706A41" w:rsidRPr="00270CA4" w:rsidRDefault="00706A41" w:rsidP="00C23813">
            <w:pPr>
              <w:ind w:left="57" w:right="57"/>
              <w:rPr>
                <w:lang w:eastAsia="ar-SA"/>
              </w:rPr>
            </w:pPr>
            <w:r w:rsidRPr="00270CA4">
              <w:rPr>
                <w:lang w:eastAsia="ar-SA"/>
              </w:rPr>
              <w:t>13.Повторение пройденного «Что узнали. Чему научились».</w:t>
            </w:r>
          </w:p>
          <w:p w:rsidR="00706A41" w:rsidRPr="00270CA4" w:rsidRDefault="00706A41" w:rsidP="00C23813">
            <w:pPr>
              <w:ind w:left="57" w:right="57"/>
            </w:pP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14.Проверочная работа «Проверим себя и оценим свои достижения» (тестовая форма).</w:t>
            </w:r>
            <w:r w:rsidRPr="00270CA4">
              <w:rPr>
                <w:b/>
                <w:lang w:eastAsia="ar-SA"/>
              </w:rPr>
              <w:t xml:space="preserve"> </w:t>
            </w:r>
            <w:r w:rsidRPr="00270CA4">
              <w:rPr>
                <w:lang w:eastAsia="ar-SA"/>
              </w:rPr>
              <w:t>Анализ результатов.</w:t>
            </w:r>
          </w:p>
          <w:p w:rsidR="00706A41" w:rsidRPr="00270CA4" w:rsidRDefault="00706A41" w:rsidP="00C23813">
            <w:pPr>
              <w:ind w:left="57" w:right="57"/>
              <w:jc w:val="both"/>
              <w:rPr>
                <w:lang w:eastAsia="ar-SA"/>
              </w:rPr>
            </w:pP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15.Умножение на 1</w:t>
            </w:r>
          </w:p>
        </w:tc>
      </w:tr>
      <w:tr w:rsidR="00706A41" w:rsidRPr="00270CA4" w:rsidTr="00C23813">
        <w:tc>
          <w:tcPr>
            <w:tcW w:w="9213" w:type="dxa"/>
            <w:tcBorders>
              <w:bottom w:val="single" w:sz="4" w:space="0" w:color="auto"/>
              <w:right w:val="single" w:sz="4" w:space="0" w:color="auto"/>
            </w:tcBorders>
          </w:tcPr>
          <w:p w:rsidR="00706A41" w:rsidRPr="00270CA4" w:rsidRDefault="00706A41" w:rsidP="00C23813">
            <w:pPr>
              <w:ind w:left="57" w:right="57"/>
              <w:jc w:val="both"/>
              <w:rPr>
                <w:lang w:eastAsia="ar-SA"/>
              </w:rPr>
            </w:pPr>
            <w:r w:rsidRPr="00270CA4">
              <w:rPr>
                <w:lang w:eastAsia="ar-SA"/>
              </w:rPr>
              <w:t>16.Умножение на 0</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17.Деление вида  а : а, 0 : а, при а не равном 0</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18.Текстовые задачи в три действия</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19.Составление плана действий и определение наиболее эффективных способов решения задач</w:t>
            </w:r>
          </w:p>
        </w:tc>
      </w:tr>
      <w:tr w:rsidR="00706A41" w:rsidRPr="00270CA4" w:rsidTr="00C23813">
        <w:tc>
          <w:tcPr>
            <w:tcW w:w="9213" w:type="dxa"/>
            <w:tcBorders>
              <w:bottom w:val="single" w:sz="4" w:space="0" w:color="auto"/>
              <w:right w:val="single" w:sz="4" w:space="0" w:color="auto"/>
            </w:tcBorders>
          </w:tcPr>
          <w:p w:rsidR="00706A41" w:rsidRPr="00270CA4" w:rsidRDefault="00706A41" w:rsidP="00C23813">
            <w:pPr>
              <w:ind w:left="57" w:right="57"/>
              <w:jc w:val="both"/>
              <w:rPr>
                <w:lang w:eastAsia="ar-SA"/>
              </w:rPr>
            </w:pPr>
            <w:r w:rsidRPr="00270CA4">
              <w:rPr>
                <w:lang w:eastAsia="ar-SA"/>
              </w:rPr>
              <w:t>20.«Страничка для любознательных» - дополнительные   задания творческого и поискового характера: задачи-расчёты; изображение предметов на плане комнаты по описанию их расположению.</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21.Доли(половина, треть, четверть, десятая, сотая). Образование и сравнение долей</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22.Круг. Окружность (центр, радиус, диаметр)</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23.Вычерчивание окружностей с использованием циркуля</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24.Задачи на нахождение доли числа и числа по его доле</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25.Единицы времени – год, месяц, сутки</w:t>
            </w:r>
          </w:p>
          <w:p w:rsidR="00706A41" w:rsidRPr="00270CA4" w:rsidRDefault="00706A41" w:rsidP="00C23813">
            <w:pPr>
              <w:ind w:left="57" w:right="57"/>
              <w:jc w:val="both"/>
              <w:rPr>
                <w:lang w:eastAsia="ar-SA"/>
              </w:rPr>
            </w:pPr>
          </w:p>
          <w:p w:rsidR="00706A41" w:rsidRPr="00270CA4" w:rsidRDefault="00706A41" w:rsidP="00C23813">
            <w:pPr>
              <w:ind w:left="57" w:right="57"/>
              <w:jc w:val="both"/>
              <w:rPr>
                <w:lang w:eastAsia="ar-SA"/>
              </w:rPr>
            </w:pP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26.Единицы времени – год, месяц, сутки. Закрепление.</w:t>
            </w:r>
          </w:p>
        </w:tc>
      </w:tr>
      <w:tr w:rsidR="00706A41" w:rsidRPr="00270CA4" w:rsidTr="00C23813">
        <w:tc>
          <w:tcPr>
            <w:tcW w:w="9213" w:type="dxa"/>
            <w:tcBorders>
              <w:right w:val="single" w:sz="4" w:space="0" w:color="auto"/>
            </w:tcBorders>
          </w:tcPr>
          <w:p w:rsidR="00706A41" w:rsidRPr="00270CA4" w:rsidRDefault="00706A41" w:rsidP="00C23813">
            <w:pPr>
              <w:ind w:left="57" w:right="57"/>
              <w:rPr>
                <w:lang w:eastAsia="ar-SA"/>
              </w:rPr>
            </w:pPr>
            <w:r w:rsidRPr="00270CA4">
              <w:rPr>
                <w:lang w:eastAsia="ar-SA"/>
              </w:rPr>
              <w:t>27.Повторение пройденного «Что узнали. Чему научились».</w:t>
            </w:r>
          </w:p>
        </w:tc>
      </w:tr>
      <w:tr w:rsidR="00706A41" w:rsidRPr="00270CA4" w:rsidTr="00C23813">
        <w:tc>
          <w:tcPr>
            <w:tcW w:w="9213" w:type="dxa"/>
            <w:tcBorders>
              <w:right w:val="single" w:sz="4" w:space="0" w:color="auto"/>
            </w:tcBorders>
          </w:tcPr>
          <w:p w:rsidR="00706A41" w:rsidRPr="00270CA4" w:rsidRDefault="00706A41" w:rsidP="00C23813">
            <w:pPr>
              <w:ind w:right="57"/>
              <w:rPr>
                <w:b/>
                <w:lang w:eastAsia="ar-SA"/>
              </w:rPr>
            </w:pPr>
          </w:p>
          <w:p w:rsidR="00706A41" w:rsidRPr="00270CA4" w:rsidRDefault="00706A41" w:rsidP="00C23813">
            <w:pPr>
              <w:ind w:right="57"/>
              <w:rPr>
                <w:lang w:eastAsia="ar-SA"/>
              </w:rPr>
            </w:pPr>
            <w:r w:rsidRPr="00270CA4">
              <w:rPr>
                <w:lang w:eastAsia="ar-SA"/>
              </w:rPr>
              <w:t>28.Контроль и учет знаний</w:t>
            </w:r>
          </w:p>
          <w:p w:rsidR="00706A41" w:rsidRPr="00270CA4" w:rsidRDefault="00706A41" w:rsidP="00C23813">
            <w:pPr>
              <w:ind w:left="57" w:right="57"/>
              <w:rPr>
                <w:b/>
                <w:lang w:eastAsia="ar-SA"/>
              </w:rPr>
            </w:pPr>
            <w:r w:rsidRPr="00270CA4">
              <w:rPr>
                <w:lang w:eastAsia="ar-SA"/>
              </w:rPr>
              <w:t>Контрольная работа за 2 четверть</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 xml:space="preserve"> 29.Приемы умножения и деления для случаев вида</w:t>
            </w:r>
          </w:p>
          <w:p w:rsidR="00706A41" w:rsidRPr="00270CA4" w:rsidRDefault="00706A41" w:rsidP="00C23813">
            <w:pPr>
              <w:ind w:left="57" w:right="57"/>
              <w:jc w:val="both"/>
              <w:rPr>
                <w:lang w:eastAsia="ar-SA"/>
              </w:rPr>
            </w:pPr>
            <w:r w:rsidRPr="00270CA4">
              <w:rPr>
                <w:lang w:eastAsia="ar-SA"/>
              </w:rPr>
              <w:t>20 ∙ 3, 3 ∙ 20, 69 : 3</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30.Прием деления для случаев вида 80 : 20</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31.Умножение суммы на число</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32.Решение задач несколькими способами</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33.Приемы умножения для случаев вида 23 ∙ 4,  4 ∙ 23</w:t>
            </w:r>
          </w:p>
        </w:tc>
      </w:tr>
      <w:tr w:rsidR="00706A41" w:rsidRPr="00270CA4" w:rsidTr="00C23813">
        <w:trPr>
          <w:trHeight w:val="769"/>
        </w:trPr>
        <w:tc>
          <w:tcPr>
            <w:tcW w:w="9213" w:type="dxa"/>
          </w:tcPr>
          <w:p w:rsidR="00706A41" w:rsidRPr="00270CA4" w:rsidRDefault="00706A41" w:rsidP="00C23813">
            <w:pPr>
              <w:ind w:left="57" w:right="57"/>
              <w:jc w:val="both"/>
              <w:rPr>
                <w:lang w:eastAsia="ar-SA"/>
              </w:rPr>
            </w:pPr>
            <w:r w:rsidRPr="00270CA4">
              <w:rPr>
                <w:lang w:eastAsia="ar-SA"/>
              </w:rPr>
              <w:t>34.Приемы умножения и деления для случаев вида</w:t>
            </w:r>
          </w:p>
          <w:p w:rsidR="00706A41" w:rsidRPr="00270CA4" w:rsidRDefault="00706A41" w:rsidP="00C23813">
            <w:pPr>
              <w:ind w:left="57" w:right="57"/>
              <w:jc w:val="both"/>
              <w:rPr>
                <w:lang w:eastAsia="ar-SA"/>
              </w:rPr>
            </w:pPr>
            <w:r w:rsidRPr="00270CA4">
              <w:rPr>
                <w:lang w:eastAsia="ar-SA"/>
              </w:rPr>
              <w:t xml:space="preserve"> 20 ∙ 3,  3 ∙ 20, 60: 3,80:20 </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35.Решение задач на нахождение четвертого пропорционального</w:t>
            </w:r>
          </w:p>
        </w:tc>
      </w:tr>
      <w:tr w:rsidR="00706A41" w:rsidRPr="00270CA4" w:rsidTr="00C23813">
        <w:tc>
          <w:tcPr>
            <w:tcW w:w="9213" w:type="dxa"/>
          </w:tcPr>
          <w:p w:rsidR="00706A41" w:rsidRPr="00270CA4" w:rsidRDefault="00706A41" w:rsidP="00C23813">
            <w:pPr>
              <w:ind w:left="57" w:right="57"/>
              <w:jc w:val="both"/>
              <w:rPr>
                <w:i/>
                <w:lang w:eastAsia="ar-SA"/>
              </w:rPr>
            </w:pPr>
            <w:r w:rsidRPr="00270CA4">
              <w:rPr>
                <w:lang w:eastAsia="ar-SA"/>
              </w:rPr>
              <w:t xml:space="preserve">36.Выражение с двумя переменными вида </w:t>
            </w:r>
            <w:r w:rsidRPr="00270CA4">
              <w:rPr>
                <w:i/>
                <w:lang w:eastAsia="ar-SA"/>
              </w:rPr>
              <w:t>а+ в, а- в,а</w:t>
            </w:r>
            <w:r w:rsidRPr="00270CA4">
              <w:rPr>
                <w:lang w:eastAsia="ar-SA"/>
              </w:rPr>
              <w:t xml:space="preserve"> х</w:t>
            </w:r>
            <w:r w:rsidRPr="00270CA4">
              <w:rPr>
                <w:i/>
                <w:lang w:eastAsia="ar-SA"/>
              </w:rPr>
              <w:t xml:space="preserve"> в, с : в</w:t>
            </w:r>
          </w:p>
          <w:p w:rsidR="00706A41" w:rsidRPr="00270CA4" w:rsidRDefault="00706A41" w:rsidP="00C23813">
            <w:pPr>
              <w:ind w:left="57" w:right="57"/>
              <w:jc w:val="both"/>
              <w:rPr>
                <w:lang w:eastAsia="ar-SA"/>
              </w:rPr>
            </w:pPr>
            <w:r w:rsidRPr="00270CA4">
              <w:rPr>
                <w:lang w:eastAsia="ar-SA"/>
              </w:rPr>
              <w:t>( при в не равным 0)</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37.«Страничка для любознательных» - дополнительные   задания творческого и поискового характера: логические задачи.</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38.Деление суммы на число</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39.Деление суммы на число</w:t>
            </w:r>
          </w:p>
        </w:tc>
      </w:tr>
      <w:tr w:rsidR="00706A41" w:rsidRPr="00270CA4" w:rsidTr="00C23813">
        <w:tc>
          <w:tcPr>
            <w:tcW w:w="9213" w:type="dxa"/>
          </w:tcPr>
          <w:p w:rsidR="00706A41" w:rsidRPr="00270CA4" w:rsidRDefault="00706A41" w:rsidP="00C23813">
            <w:pPr>
              <w:ind w:right="57"/>
              <w:jc w:val="both"/>
              <w:rPr>
                <w:lang w:eastAsia="ar-SA"/>
              </w:rPr>
            </w:pPr>
          </w:p>
          <w:p w:rsidR="00706A41" w:rsidRPr="00270CA4" w:rsidRDefault="00706A41" w:rsidP="00C23813">
            <w:pPr>
              <w:ind w:right="57"/>
              <w:jc w:val="both"/>
              <w:rPr>
                <w:lang w:eastAsia="ar-SA"/>
              </w:rPr>
            </w:pPr>
            <w:r w:rsidRPr="00270CA4">
              <w:rPr>
                <w:lang w:eastAsia="ar-SA"/>
              </w:rPr>
              <w:t>40.Приёмы деления для случаев вида78:2, 69:3.</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41.Связь между числами при делении</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42.Проверка деления умножением</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43.Прием деления для случаев вида 87 : 29, 66 : 22</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44.Проверка умножения с помощью деления</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45.Решение уравнений на основе связи между компонентами и результатами умножения и деления</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46.Решение уравнений на основе связи между компонентами и результатами умножения и деления</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47.«Страничка для любознательных» - дополнительные   задания творческого и поискового характера.</w:t>
            </w:r>
          </w:p>
        </w:tc>
      </w:tr>
      <w:tr w:rsidR="00706A41" w:rsidRPr="00270CA4" w:rsidTr="00C23813">
        <w:tc>
          <w:tcPr>
            <w:tcW w:w="9213" w:type="dxa"/>
            <w:tcBorders>
              <w:right w:val="single" w:sz="4" w:space="0" w:color="auto"/>
            </w:tcBorders>
          </w:tcPr>
          <w:p w:rsidR="00706A41" w:rsidRPr="00270CA4" w:rsidRDefault="00706A41" w:rsidP="00C23813">
            <w:pPr>
              <w:ind w:left="57" w:right="57"/>
              <w:rPr>
                <w:lang w:eastAsia="ar-SA"/>
              </w:rPr>
            </w:pPr>
            <w:r w:rsidRPr="00270CA4">
              <w:rPr>
                <w:lang w:eastAsia="ar-SA"/>
              </w:rPr>
              <w:t>48.Повторение пройденного «Что узнали. Чему научились».</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49.Деление с остатком</w:t>
            </w:r>
          </w:p>
        </w:tc>
      </w:tr>
      <w:tr w:rsidR="00706A41" w:rsidRPr="00270CA4" w:rsidTr="00C23813">
        <w:tc>
          <w:tcPr>
            <w:tcW w:w="9213" w:type="dxa"/>
            <w:tcBorders>
              <w:right w:val="single" w:sz="4" w:space="0" w:color="auto"/>
            </w:tcBorders>
          </w:tcPr>
          <w:p w:rsidR="00706A41" w:rsidRPr="00270CA4" w:rsidRDefault="00706A41" w:rsidP="00C23813">
            <w:pPr>
              <w:ind w:left="57" w:right="57"/>
            </w:pPr>
            <w:r w:rsidRPr="00270CA4">
              <w:rPr>
                <w:lang w:eastAsia="ar-SA"/>
              </w:rPr>
              <w:t>50.Приемы нахождения частного и остатка. Закрепление</w:t>
            </w:r>
          </w:p>
        </w:tc>
      </w:tr>
      <w:tr w:rsidR="00706A41" w:rsidRPr="00270CA4" w:rsidTr="00C23813">
        <w:tc>
          <w:tcPr>
            <w:tcW w:w="9213" w:type="dxa"/>
            <w:tcBorders>
              <w:bottom w:val="single" w:sz="4" w:space="0" w:color="auto"/>
              <w:right w:val="single" w:sz="4" w:space="0" w:color="auto"/>
            </w:tcBorders>
          </w:tcPr>
          <w:p w:rsidR="00706A41" w:rsidRPr="00270CA4" w:rsidRDefault="00706A41" w:rsidP="00C23813">
            <w:pPr>
              <w:ind w:left="57" w:right="57"/>
              <w:jc w:val="both"/>
              <w:rPr>
                <w:lang w:eastAsia="ar-SA"/>
              </w:rPr>
            </w:pPr>
            <w:r w:rsidRPr="00270CA4">
              <w:rPr>
                <w:lang w:eastAsia="ar-SA"/>
              </w:rPr>
              <w:t>51.Проверка деления с остатком</w:t>
            </w:r>
          </w:p>
        </w:tc>
      </w:tr>
      <w:tr w:rsidR="00706A41" w:rsidRPr="00270CA4" w:rsidTr="00C23813">
        <w:tc>
          <w:tcPr>
            <w:tcW w:w="9213" w:type="dxa"/>
            <w:tcBorders>
              <w:right w:val="single" w:sz="4" w:space="0" w:color="auto"/>
            </w:tcBorders>
          </w:tcPr>
          <w:p w:rsidR="00706A41" w:rsidRPr="00270CA4" w:rsidRDefault="00706A41" w:rsidP="00C23813">
            <w:pPr>
              <w:ind w:left="57" w:right="57"/>
              <w:rPr>
                <w:lang w:eastAsia="ar-SA"/>
              </w:rPr>
            </w:pPr>
            <w:r w:rsidRPr="00270CA4">
              <w:rPr>
                <w:lang w:eastAsia="ar-SA"/>
              </w:rPr>
              <w:t>52.Повторение пройденного «Что узнали. Чему научились».</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b/>
                <w:lang w:eastAsia="ar-SA"/>
              </w:rPr>
              <w:t xml:space="preserve"> </w:t>
            </w:r>
            <w:r w:rsidRPr="00270CA4">
              <w:rPr>
                <w:lang w:eastAsia="ar-SA"/>
              </w:rPr>
              <w:t>53</w:t>
            </w:r>
            <w:r w:rsidRPr="00270CA4">
              <w:rPr>
                <w:b/>
                <w:lang w:eastAsia="ar-SA"/>
              </w:rPr>
              <w:t>.</w:t>
            </w:r>
            <w:r w:rsidRPr="00270CA4">
              <w:rPr>
                <w:lang w:eastAsia="ar-SA"/>
              </w:rPr>
              <w:t>Проект «Задачи-расчеты»</w:t>
            </w: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54.Проверочная работа «Проверим себя и оценим свои достижения» (тестовая форма). Анализ результатов.</w:t>
            </w:r>
          </w:p>
          <w:p w:rsidR="00706A41" w:rsidRPr="00270CA4" w:rsidRDefault="00706A41" w:rsidP="00C23813">
            <w:pPr>
              <w:ind w:left="57" w:right="57"/>
              <w:jc w:val="both"/>
              <w:rPr>
                <w:lang w:eastAsia="ar-SA"/>
              </w:rPr>
            </w:pPr>
          </w:p>
        </w:tc>
      </w:tr>
      <w:tr w:rsidR="00706A41" w:rsidRPr="00270CA4" w:rsidTr="00C23813">
        <w:tc>
          <w:tcPr>
            <w:tcW w:w="9213" w:type="dxa"/>
            <w:tcBorders>
              <w:right w:val="single" w:sz="4" w:space="0" w:color="auto"/>
            </w:tcBorders>
          </w:tcPr>
          <w:p w:rsidR="00706A41" w:rsidRPr="00270CA4" w:rsidRDefault="00706A41" w:rsidP="00C23813">
            <w:pPr>
              <w:ind w:left="57" w:right="57"/>
              <w:jc w:val="both"/>
              <w:rPr>
                <w:lang w:eastAsia="ar-SA"/>
              </w:rPr>
            </w:pPr>
            <w:r w:rsidRPr="00270CA4">
              <w:rPr>
                <w:lang w:eastAsia="ar-SA"/>
              </w:rPr>
              <w:t xml:space="preserve">55.«Страничка для любознательных» - дополнительные   задания творческого и поискового характера: задачи-расчёты; </w:t>
            </w:r>
          </w:p>
        </w:tc>
      </w:tr>
      <w:tr w:rsidR="00706A41" w:rsidRPr="00270CA4" w:rsidTr="00C23813">
        <w:tc>
          <w:tcPr>
            <w:tcW w:w="9213" w:type="dxa"/>
          </w:tcPr>
          <w:p w:rsidR="00706A41" w:rsidRPr="00270CA4" w:rsidRDefault="00706A41" w:rsidP="00C23813">
            <w:pPr>
              <w:jc w:val="center"/>
              <w:rPr>
                <w:b/>
                <w:lang w:eastAsia="ar-SA"/>
              </w:rPr>
            </w:pPr>
            <w:r w:rsidRPr="00270CA4">
              <w:rPr>
                <w:b/>
                <w:lang w:eastAsia="ar-SA"/>
              </w:rPr>
              <w:t>ЧИСЛА ОТ 1 ДО 1 000       Нумерация (13 часов)</w:t>
            </w: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1.Устная нумерация</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2.Письменная нумерация</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3.Разряды счетных единиц</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4.Натуральная последовательность трехзначных чисел</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5.Увеличение (уменьшение) числа в 10, в 100 раз</w:t>
            </w:r>
          </w:p>
        </w:tc>
      </w:tr>
      <w:tr w:rsidR="00706A41" w:rsidRPr="00270CA4" w:rsidTr="00C23813">
        <w:trPr>
          <w:trHeight w:val="700"/>
        </w:trPr>
        <w:tc>
          <w:tcPr>
            <w:tcW w:w="9213" w:type="dxa"/>
          </w:tcPr>
          <w:p w:rsidR="00706A41" w:rsidRPr="00270CA4" w:rsidRDefault="00706A41" w:rsidP="00C23813">
            <w:pPr>
              <w:ind w:left="57" w:right="57"/>
              <w:jc w:val="both"/>
              <w:rPr>
                <w:lang w:eastAsia="ar-SA"/>
              </w:rPr>
            </w:pPr>
            <w:r w:rsidRPr="00270CA4">
              <w:rPr>
                <w:lang w:eastAsia="ar-SA"/>
              </w:rPr>
              <w:t>6.Замена трёхзначного числа суммой разрядных слагаемых</w:t>
            </w:r>
          </w:p>
          <w:p w:rsidR="00706A41" w:rsidRPr="00270CA4" w:rsidRDefault="00706A41" w:rsidP="00C23813">
            <w:pPr>
              <w:ind w:left="57" w:right="57"/>
              <w:jc w:val="both"/>
              <w:rPr>
                <w:lang w:eastAsia="ar-SA"/>
              </w:rPr>
            </w:pPr>
            <w:r w:rsidRPr="00270CA4">
              <w:rPr>
                <w:lang w:eastAsia="ar-SA"/>
              </w:rPr>
              <w:t>Сложение (вычитание) на основе десятичного состава трехзначных чисел</w:t>
            </w:r>
          </w:p>
        </w:tc>
      </w:tr>
      <w:tr w:rsidR="00706A41" w:rsidRPr="00270CA4" w:rsidTr="00C23813">
        <w:tc>
          <w:tcPr>
            <w:tcW w:w="9213" w:type="dxa"/>
            <w:tcBorders>
              <w:bottom w:val="single" w:sz="4" w:space="0" w:color="auto"/>
            </w:tcBorders>
          </w:tcPr>
          <w:p w:rsidR="00706A41" w:rsidRPr="00270CA4" w:rsidRDefault="00706A41" w:rsidP="00C23813">
            <w:pPr>
              <w:ind w:left="57" w:right="57"/>
              <w:jc w:val="both"/>
              <w:rPr>
                <w:lang w:eastAsia="ar-SA"/>
              </w:rPr>
            </w:pPr>
            <w:r w:rsidRPr="00270CA4">
              <w:rPr>
                <w:lang w:eastAsia="ar-SA"/>
              </w:rPr>
              <w:t>7.Сравнение трехзначных чисел</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8.Определение общего числа единиц (десятков, сотен) в числе</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9.«Страничка для любознательных» - дополнительные   задания творческого и поискового характера</w:t>
            </w:r>
            <w:r w:rsidRPr="00270CA4">
              <w:t xml:space="preserve"> задачи-расчёты; обозначение чисел римскими цифрами</w:t>
            </w:r>
            <w:r w:rsidRPr="00270CA4">
              <w:rPr>
                <w:rStyle w:val="6"/>
                <w:sz w:val="24"/>
                <w:szCs w:val="24"/>
              </w:rPr>
              <w:t xml:space="preserve">  </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10.Единицы массы – килограмм, грамм</w:t>
            </w:r>
          </w:p>
        </w:tc>
      </w:tr>
      <w:tr w:rsidR="00706A41" w:rsidRPr="00270CA4" w:rsidTr="00C23813">
        <w:tc>
          <w:tcPr>
            <w:tcW w:w="9213" w:type="dxa"/>
          </w:tcPr>
          <w:p w:rsidR="00706A41" w:rsidRPr="00270CA4" w:rsidRDefault="00706A41" w:rsidP="00C23813">
            <w:pPr>
              <w:ind w:left="57" w:right="57"/>
              <w:rPr>
                <w:lang w:eastAsia="ar-SA"/>
              </w:rPr>
            </w:pPr>
            <w:r w:rsidRPr="00270CA4">
              <w:rPr>
                <w:lang w:eastAsia="ar-SA"/>
              </w:rPr>
              <w:t>11.Повторение пройденного «Что узнали. Чему научились».</w:t>
            </w:r>
          </w:p>
        </w:tc>
      </w:tr>
      <w:tr w:rsidR="00706A41" w:rsidRPr="00270CA4" w:rsidTr="00C23813">
        <w:tc>
          <w:tcPr>
            <w:tcW w:w="9213" w:type="dxa"/>
          </w:tcPr>
          <w:p w:rsidR="00706A41" w:rsidRPr="00270CA4" w:rsidRDefault="00706A41" w:rsidP="00C23813">
            <w:pPr>
              <w:ind w:left="57" w:right="57"/>
              <w:rPr>
                <w:lang w:eastAsia="ar-SA"/>
              </w:rPr>
            </w:pPr>
            <w:r w:rsidRPr="00270CA4">
              <w:rPr>
                <w:lang w:eastAsia="ar-SA"/>
              </w:rPr>
              <w:t>12.Повторение пройденного «Что узнали. Чему научились».</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13.Проверочная работа «Проверим себя и оценим свои достижения» (тестовая форма). Анализ результатов.</w:t>
            </w:r>
          </w:p>
        </w:tc>
      </w:tr>
      <w:tr w:rsidR="00706A41" w:rsidRPr="00270CA4" w:rsidTr="00C23813">
        <w:tc>
          <w:tcPr>
            <w:tcW w:w="9213" w:type="dxa"/>
          </w:tcPr>
          <w:p w:rsidR="00706A41" w:rsidRPr="00270CA4" w:rsidRDefault="00706A41" w:rsidP="00C23813">
            <w:pPr>
              <w:rPr>
                <w:b/>
                <w:lang w:eastAsia="ar-SA"/>
              </w:rPr>
            </w:pPr>
            <w:r w:rsidRPr="00270CA4">
              <w:rPr>
                <w:b/>
                <w:lang w:eastAsia="ar-SA"/>
              </w:rPr>
              <w:t xml:space="preserve">                   ЧИСЛА ОТ 1 ДО 1 000     </w:t>
            </w:r>
            <w:r w:rsidRPr="00270CA4">
              <w:rPr>
                <w:b/>
              </w:rPr>
              <w:t>Сложение  и  вычитание (10 часов)</w:t>
            </w:r>
          </w:p>
        </w:tc>
      </w:tr>
      <w:tr w:rsidR="00706A41" w:rsidRPr="00270CA4" w:rsidTr="00C23813">
        <w:tc>
          <w:tcPr>
            <w:tcW w:w="9213" w:type="dxa"/>
          </w:tcPr>
          <w:p w:rsidR="00706A41" w:rsidRPr="00270CA4" w:rsidRDefault="00706A41" w:rsidP="00C23813">
            <w:pPr>
              <w:ind w:right="57"/>
              <w:jc w:val="both"/>
              <w:rPr>
                <w:lang w:eastAsia="ar-SA"/>
              </w:rPr>
            </w:pPr>
            <w:r w:rsidRPr="00270CA4">
              <w:rPr>
                <w:lang w:eastAsia="ar-SA"/>
              </w:rPr>
              <w:t xml:space="preserve"> 1.Приемы устных вычислений, в случаях, сводимых к действиям в пределах 100 (900+ 20, 500- 70)</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2.Приемы устных вычислений Закрепление</w:t>
            </w:r>
          </w:p>
          <w:p w:rsidR="00706A41" w:rsidRPr="00270CA4" w:rsidRDefault="00706A41" w:rsidP="00C23813">
            <w:pPr>
              <w:ind w:left="57" w:right="57"/>
              <w:jc w:val="both"/>
              <w:rPr>
                <w:lang w:eastAsia="ar-SA"/>
              </w:rPr>
            </w:pPr>
          </w:p>
        </w:tc>
      </w:tr>
      <w:tr w:rsidR="00706A41" w:rsidRPr="00270CA4" w:rsidTr="00C23813">
        <w:tc>
          <w:tcPr>
            <w:tcW w:w="9213" w:type="dxa"/>
          </w:tcPr>
          <w:p w:rsidR="00706A41" w:rsidRPr="00270CA4" w:rsidRDefault="00706A41" w:rsidP="00C23813">
            <w:pPr>
              <w:ind w:right="57"/>
              <w:jc w:val="both"/>
              <w:rPr>
                <w:lang w:eastAsia="ar-SA"/>
              </w:rPr>
            </w:pPr>
            <w:r w:rsidRPr="00270CA4">
              <w:rPr>
                <w:lang w:eastAsia="ar-SA"/>
              </w:rPr>
              <w:t>3. Приемы устных вычислений, в случаях, сводимых к действиям в пределах 100 (900+ 20, 500- 70)</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4.Приемы письменных вычислений</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5.Алгоритм письменного сложения</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6.Алгоритм письменного вычитания</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7.Виды треугольников (по соотношению сторон) разносторонний,</w:t>
            </w:r>
          </w:p>
          <w:p w:rsidR="00706A41" w:rsidRPr="00270CA4" w:rsidRDefault="00706A41" w:rsidP="00C23813">
            <w:pPr>
              <w:ind w:left="57" w:right="57"/>
              <w:jc w:val="both"/>
              <w:rPr>
                <w:lang w:eastAsia="ar-SA"/>
              </w:rPr>
            </w:pPr>
            <w:r w:rsidRPr="00270CA4">
              <w:rPr>
                <w:lang w:eastAsia="ar-SA"/>
              </w:rPr>
              <w:t xml:space="preserve"> равнобедренный, равносторонний.</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8.«Страничка для любознательных» -  задания творческого и поискового характера: логические задачи и задачи повышенного уровня трудности.</w:t>
            </w:r>
          </w:p>
        </w:tc>
      </w:tr>
      <w:tr w:rsidR="00706A41" w:rsidRPr="00270CA4" w:rsidTr="00C23813">
        <w:trPr>
          <w:trHeight w:val="704"/>
        </w:trPr>
        <w:tc>
          <w:tcPr>
            <w:tcW w:w="9213" w:type="dxa"/>
            <w:tcBorders>
              <w:bottom w:val="single" w:sz="4" w:space="0" w:color="auto"/>
            </w:tcBorders>
          </w:tcPr>
          <w:p w:rsidR="00706A41" w:rsidRPr="00270CA4" w:rsidRDefault="00706A41" w:rsidP="00C23813">
            <w:pPr>
              <w:ind w:right="57"/>
              <w:rPr>
                <w:lang w:eastAsia="ar-SA"/>
              </w:rPr>
            </w:pPr>
          </w:p>
          <w:p w:rsidR="00706A41" w:rsidRPr="00270CA4" w:rsidRDefault="00706A41" w:rsidP="00C23813">
            <w:pPr>
              <w:ind w:left="57" w:right="57"/>
              <w:rPr>
                <w:lang w:eastAsia="ar-SA"/>
              </w:rPr>
            </w:pPr>
            <w:r w:rsidRPr="00270CA4">
              <w:rPr>
                <w:lang w:eastAsia="ar-SA"/>
              </w:rPr>
              <w:t>9.Повторение пройденного «Что узнали. Чему научились»</w:t>
            </w:r>
          </w:p>
        </w:tc>
      </w:tr>
      <w:tr w:rsidR="00706A41" w:rsidRPr="00270CA4" w:rsidTr="00C23813">
        <w:trPr>
          <w:trHeight w:val="700"/>
        </w:trPr>
        <w:tc>
          <w:tcPr>
            <w:tcW w:w="9213" w:type="dxa"/>
            <w:tcBorders>
              <w:top w:val="single" w:sz="4" w:space="0" w:color="auto"/>
            </w:tcBorders>
          </w:tcPr>
          <w:p w:rsidR="00706A41" w:rsidRPr="00270CA4" w:rsidRDefault="00706A41" w:rsidP="00C23813">
            <w:pPr>
              <w:ind w:right="57"/>
              <w:jc w:val="both"/>
              <w:rPr>
                <w:i/>
                <w:lang w:eastAsia="ar-SA"/>
              </w:rPr>
            </w:pPr>
            <w:r w:rsidRPr="00270CA4">
              <w:rPr>
                <w:rStyle w:val="61"/>
                <w:i w:val="0"/>
                <w:sz w:val="24"/>
                <w:szCs w:val="24"/>
              </w:rPr>
              <w:t>10.Взаимная проверка знаний:</w:t>
            </w:r>
            <w:r w:rsidRPr="00270CA4">
              <w:rPr>
                <w:rStyle w:val="64"/>
                <w:sz w:val="24"/>
                <w:szCs w:val="24"/>
              </w:rPr>
              <w:t xml:space="preserve"> «Помогаем друг другу сделать шаг к успеху».</w:t>
            </w:r>
            <w:r w:rsidRPr="00270CA4">
              <w:rPr>
                <w:rStyle w:val="61"/>
                <w:i w:val="0"/>
                <w:sz w:val="24"/>
                <w:szCs w:val="24"/>
              </w:rPr>
              <w:t xml:space="preserve"> Работа в паре по тесту</w:t>
            </w:r>
            <w:r w:rsidRPr="00270CA4">
              <w:rPr>
                <w:rStyle w:val="64"/>
                <w:sz w:val="24"/>
                <w:szCs w:val="24"/>
              </w:rPr>
              <w:t xml:space="preserve"> «Верно?</w:t>
            </w:r>
            <w:r w:rsidRPr="00270CA4">
              <w:rPr>
                <w:rStyle w:val="63"/>
                <w:i w:val="0"/>
                <w:sz w:val="24"/>
                <w:szCs w:val="24"/>
              </w:rPr>
              <w:t xml:space="preserve"> </w:t>
            </w:r>
            <w:r w:rsidRPr="00270CA4">
              <w:rPr>
                <w:rStyle w:val="64"/>
                <w:sz w:val="24"/>
                <w:szCs w:val="24"/>
              </w:rPr>
              <w:t>Неверно?»</w:t>
            </w:r>
          </w:p>
        </w:tc>
      </w:tr>
      <w:tr w:rsidR="00706A41" w:rsidRPr="00270CA4" w:rsidTr="00C23813">
        <w:tc>
          <w:tcPr>
            <w:tcW w:w="9213" w:type="dxa"/>
          </w:tcPr>
          <w:p w:rsidR="00706A41" w:rsidRPr="00270CA4" w:rsidRDefault="00706A41" w:rsidP="00C23813">
            <w:pPr>
              <w:rPr>
                <w:b/>
                <w:lang w:eastAsia="ar-SA"/>
              </w:rPr>
            </w:pPr>
            <w:r w:rsidRPr="00270CA4">
              <w:rPr>
                <w:b/>
                <w:lang w:eastAsia="ar-SA"/>
              </w:rPr>
              <w:t xml:space="preserve">                                                    Умножение и деление (12 часов)</w:t>
            </w:r>
          </w:p>
          <w:p w:rsidR="00706A41" w:rsidRPr="00270CA4" w:rsidRDefault="00706A41" w:rsidP="00C23813"/>
        </w:tc>
      </w:tr>
      <w:tr w:rsidR="00706A41" w:rsidRPr="00270CA4" w:rsidTr="00C23813">
        <w:tc>
          <w:tcPr>
            <w:tcW w:w="9213" w:type="dxa"/>
          </w:tcPr>
          <w:p w:rsidR="00706A41" w:rsidRPr="00270CA4" w:rsidRDefault="00706A41" w:rsidP="00C23813">
            <w:pPr>
              <w:ind w:right="57"/>
              <w:jc w:val="both"/>
              <w:rPr>
                <w:lang w:eastAsia="ar-SA"/>
              </w:rPr>
            </w:pPr>
            <w:r w:rsidRPr="00270CA4">
              <w:rPr>
                <w:lang w:eastAsia="ar-SA"/>
              </w:rPr>
              <w:t xml:space="preserve"> 1.Приемы устных вычислений, в случаях, сводимых к действиям в пределах 100 (120 х 7, 300 : 6 и др.)</w:t>
            </w:r>
          </w:p>
        </w:tc>
      </w:tr>
      <w:tr w:rsidR="00706A41" w:rsidRPr="00270CA4" w:rsidTr="00C23813">
        <w:tc>
          <w:tcPr>
            <w:tcW w:w="9213" w:type="dxa"/>
          </w:tcPr>
          <w:p w:rsidR="00706A41" w:rsidRPr="00270CA4" w:rsidRDefault="00706A41" w:rsidP="00C23813">
            <w:r w:rsidRPr="00270CA4">
              <w:t xml:space="preserve">2.Приёмы устного умножения и деления </w:t>
            </w:r>
          </w:p>
        </w:tc>
      </w:tr>
      <w:tr w:rsidR="00706A41" w:rsidRPr="00270CA4" w:rsidTr="00C23813">
        <w:tc>
          <w:tcPr>
            <w:tcW w:w="9213" w:type="dxa"/>
            <w:tcBorders>
              <w:bottom w:val="single" w:sz="4" w:space="0" w:color="auto"/>
            </w:tcBorders>
          </w:tcPr>
          <w:p w:rsidR="00706A41" w:rsidRPr="00270CA4" w:rsidRDefault="00706A41" w:rsidP="00C23813">
            <w:r w:rsidRPr="00270CA4">
              <w:t>3.Приёмы устного умножения и деления . Закрепление</w:t>
            </w:r>
          </w:p>
        </w:tc>
      </w:tr>
      <w:tr w:rsidR="00706A41" w:rsidRPr="00270CA4" w:rsidTr="00C23813">
        <w:tc>
          <w:tcPr>
            <w:tcW w:w="9213" w:type="dxa"/>
            <w:tcBorders>
              <w:top w:val="single" w:sz="4" w:space="0" w:color="auto"/>
            </w:tcBorders>
          </w:tcPr>
          <w:p w:rsidR="00706A41" w:rsidRPr="00270CA4" w:rsidRDefault="00706A41" w:rsidP="00C23813">
            <w:pPr>
              <w:ind w:left="57" w:right="57"/>
              <w:jc w:val="both"/>
              <w:rPr>
                <w:lang w:eastAsia="ar-SA"/>
              </w:rPr>
            </w:pPr>
            <w:r w:rsidRPr="00270CA4">
              <w:rPr>
                <w:lang w:eastAsia="ar-SA"/>
              </w:rPr>
              <w:t>4.Виды треугольников:  прямоугольный, тупоугольный, остроугольный.</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5.Прием письменного умножения на однозначное число</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6.Прием письменного умножения на однозначное число. Закрепление</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7. письменного умножения на однозначное число. Закрепление</w:t>
            </w:r>
          </w:p>
        </w:tc>
      </w:tr>
      <w:tr w:rsidR="00706A41" w:rsidRPr="00270CA4" w:rsidTr="00C23813">
        <w:tc>
          <w:tcPr>
            <w:tcW w:w="9213" w:type="dxa"/>
          </w:tcPr>
          <w:p w:rsidR="00706A41" w:rsidRPr="00270CA4" w:rsidRDefault="00706A41" w:rsidP="00C23813">
            <w:pPr>
              <w:ind w:left="57" w:right="57"/>
              <w:jc w:val="both"/>
              <w:rPr>
                <w:lang w:eastAsia="ar-SA"/>
              </w:rPr>
            </w:pPr>
            <w:r w:rsidRPr="00270CA4">
              <w:rPr>
                <w:lang w:eastAsia="ar-SA"/>
              </w:rPr>
              <w:t>8.Прием письменного деления на однозначное число. Закрепление</w:t>
            </w:r>
          </w:p>
        </w:tc>
      </w:tr>
      <w:tr w:rsidR="00706A41" w:rsidRPr="00270CA4" w:rsidTr="00C23813">
        <w:tc>
          <w:tcPr>
            <w:tcW w:w="9213" w:type="dxa"/>
          </w:tcPr>
          <w:p w:rsidR="00706A41" w:rsidRPr="00270CA4" w:rsidRDefault="00706A41" w:rsidP="00C23813">
            <w:pPr>
              <w:ind w:left="57" w:right="57"/>
            </w:pPr>
            <w:r w:rsidRPr="00270CA4">
              <w:rPr>
                <w:lang w:eastAsia="ar-SA"/>
              </w:rPr>
              <w:t xml:space="preserve"> 9.Прием письменного деления на однозначное число</w:t>
            </w:r>
          </w:p>
        </w:tc>
      </w:tr>
      <w:tr w:rsidR="00706A41" w:rsidRPr="00270CA4" w:rsidTr="00C23813">
        <w:tc>
          <w:tcPr>
            <w:tcW w:w="9213" w:type="dxa"/>
          </w:tcPr>
          <w:p w:rsidR="00706A41" w:rsidRPr="00270CA4" w:rsidRDefault="00706A41" w:rsidP="00C23813">
            <w:pPr>
              <w:ind w:left="57" w:right="57"/>
            </w:pPr>
            <w:r w:rsidRPr="00270CA4">
              <w:rPr>
                <w:lang w:eastAsia="ar-SA"/>
              </w:rPr>
              <w:t xml:space="preserve">10.Проверка деления умножением </w:t>
            </w:r>
          </w:p>
        </w:tc>
      </w:tr>
      <w:tr w:rsidR="00706A41" w:rsidRPr="00270CA4" w:rsidTr="00C23813">
        <w:tc>
          <w:tcPr>
            <w:tcW w:w="9213" w:type="dxa"/>
          </w:tcPr>
          <w:p w:rsidR="00706A41" w:rsidRPr="00270CA4" w:rsidRDefault="00706A41" w:rsidP="00C23813">
            <w:pPr>
              <w:ind w:left="57" w:right="57"/>
            </w:pPr>
            <w:r w:rsidRPr="00270CA4">
              <w:rPr>
                <w:lang w:eastAsia="ar-SA"/>
              </w:rPr>
              <w:t xml:space="preserve">11.Знакомство с калькулятором . </w:t>
            </w:r>
          </w:p>
        </w:tc>
      </w:tr>
      <w:tr w:rsidR="00706A41" w:rsidRPr="00270CA4" w:rsidTr="00C23813">
        <w:tc>
          <w:tcPr>
            <w:tcW w:w="9213" w:type="dxa"/>
          </w:tcPr>
          <w:p w:rsidR="00706A41" w:rsidRPr="00270CA4" w:rsidRDefault="00706A41" w:rsidP="00C23813">
            <w:pPr>
              <w:ind w:left="57" w:right="57"/>
              <w:rPr>
                <w:lang w:eastAsia="ar-SA"/>
              </w:rPr>
            </w:pPr>
            <w:r w:rsidRPr="00270CA4">
              <w:rPr>
                <w:lang w:eastAsia="ar-SA"/>
              </w:rPr>
              <w:t>12.Повторение пройденного. «Что узнали. Чему научились».</w:t>
            </w:r>
          </w:p>
        </w:tc>
      </w:tr>
      <w:tr w:rsidR="00706A41" w:rsidRPr="00270CA4" w:rsidTr="00C23813">
        <w:tc>
          <w:tcPr>
            <w:tcW w:w="9213" w:type="dxa"/>
          </w:tcPr>
          <w:p w:rsidR="00706A41" w:rsidRPr="00270CA4" w:rsidRDefault="00706A41" w:rsidP="00C23813">
            <w:pPr>
              <w:ind w:left="57" w:right="57"/>
              <w:rPr>
                <w:b/>
                <w:lang w:eastAsia="ar-SA"/>
              </w:rPr>
            </w:pPr>
            <w:r w:rsidRPr="00270CA4">
              <w:rPr>
                <w:b/>
              </w:rPr>
              <w:t>Итоговое повторение «</w:t>
            </w:r>
            <w:r w:rsidRPr="00270CA4">
              <w:rPr>
                <w:lang w:eastAsia="ar-SA"/>
              </w:rPr>
              <w:t xml:space="preserve"> </w:t>
            </w:r>
            <w:r w:rsidRPr="00270CA4">
              <w:rPr>
                <w:b/>
                <w:lang w:eastAsia="ar-SA"/>
              </w:rPr>
              <w:t>Что узнали, чему научились в 3 классе» (10 часов)</w:t>
            </w:r>
          </w:p>
          <w:p w:rsidR="00706A41" w:rsidRPr="00270CA4" w:rsidRDefault="00706A41" w:rsidP="00C23813"/>
        </w:tc>
      </w:tr>
      <w:tr w:rsidR="00706A41" w:rsidRPr="00270CA4" w:rsidTr="00C23813">
        <w:trPr>
          <w:trHeight w:val="538"/>
        </w:trPr>
        <w:tc>
          <w:tcPr>
            <w:tcW w:w="9213" w:type="dxa"/>
          </w:tcPr>
          <w:p w:rsidR="00706A41" w:rsidRPr="00270CA4" w:rsidRDefault="00706A41" w:rsidP="00C23813">
            <w:pPr>
              <w:spacing w:before="240" w:after="240"/>
              <w:ind w:left="57" w:right="57"/>
              <w:rPr>
                <w:lang w:eastAsia="ar-SA"/>
              </w:rPr>
            </w:pPr>
            <w:r w:rsidRPr="00270CA4">
              <w:rPr>
                <w:lang w:eastAsia="ar-SA"/>
              </w:rPr>
              <w:t xml:space="preserve">1-2.Нумерация. </w:t>
            </w:r>
          </w:p>
        </w:tc>
      </w:tr>
      <w:tr w:rsidR="00706A41" w:rsidRPr="00270CA4" w:rsidTr="00C23813">
        <w:tc>
          <w:tcPr>
            <w:tcW w:w="9213" w:type="dxa"/>
          </w:tcPr>
          <w:p w:rsidR="00706A41" w:rsidRPr="00270CA4" w:rsidRDefault="00706A41" w:rsidP="00C23813">
            <w:pPr>
              <w:spacing w:before="240" w:after="240"/>
              <w:ind w:left="57" w:right="57"/>
              <w:jc w:val="both"/>
              <w:rPr>
                <w:lang w:eastAsia="ar-SA"/>
              </w:rPr>
            </w:pPr>
            <w:r w:rsidRPr="00270CA4">
              <w:rPr>
                <w:lang w:eastAsia="ar-SA"/>
              </w:rPr>
              <w:t>3.Сложение и вычитание</w:t>
            </w:r>
          </w:p>
        </w:tc>
      </w:tr>
      <w:tr w:rsidR="00706A41" w:rsidRPr="00270CA4" w:rsidTr="00C23813">
        <w:tc>
          <w:tcPr>
            <w:tcW w:w="9213" w:type="dxa"/>
          </w:tcPr>
          <w:p w:rsidR="00706A41" w:rsidRPr="00270CA4" w:rsidRDefault="00706A41" w:rsidP="00C23813">
            <w:pPr>
              <w:spacing w:before="240" w:after="240"/>
              <w:ind w:left="57" w:right="57"/>
            </w:pPr>
            <w:r w:rsidRPr="00270CA4">
              <w:rPr>
                <w:lang w:eastAsia="ar-SA"/>
              </w:rPr>
              <w:t>4.Сложение и вычитание</w:t>
            </w:r>
          </w:p>
        </w:tc>
      </w:tr>
      <w:tr w:rsidR="00706A41" w:rsidRPr="00270CA4" w:rsidTr="00C23813">
        <w:trPr>
          <w:trHeight w:val="507"/>
        </w:trPr>
        <w:tc>
          <w:tcPr>
            <w:tcW w:w="9213" w:type="dxa"/>
          </w:tcPr>
          <w:p w:rsidR="00706A41" w:rsidRPr="00270CA4" w:rsidRDefault="00706A41" w:rsidP="00C23813">
            <w:pPr>
              <w:spacing w:before="240" w:after="240"/>
              <w:ind w:left="57" w:right="57"/>
              <w:rPr>
                <w:lang w:eastAsia="ar-SA"/>
              </w:rPr>
            </w:pPr>
            <w:r w:rsidRPr="00270CA4">
              <w:rPr>
                <w:lang w:eastAsia="ar-SA"/>
              </w:rPr>
              <w:t xml:space="preserve">5-8.Умножение и деление. </w:t>
            </w:r>
          </w:p>
        </w:tc>
      </w:tr>
      <w:tr w:rsidR="00706A41" w:rsidRPr="00270CA4" w:rsidTr="00C23813">
        <w:tc>
          <w:tcPr>
            <w:tcW w:w="9213" w:type="dxa"/>
            <w:tcBorders>
              <w:bottom w:val="single" w:sz="4" w:space="0" w:color="auto"/>
            </w:tcBorders>
          </w:tcPr>
          <w:p w:rsidR="00706A41" w:rsidRPr="00270CA4" w:rsidRDefault="00706A41" w:rsidP="00C23813">
            <w:pPr>
              <w:spacing w:before="240" w:after="240"/>
              <w:ind w:left="57" w:right="57"/>
              <w:rPr>
                <w:lang w:eastAsia="ar-SA"/>
              </w:rPr>
            </w:pPr>
            <w:r w:rsidRPr="00270CA4">
              <w:rPr>
                <w:lang w:eastAsia="ar-SA"/>
              </w:rPr>
              <w:t>9-10.Умножение и деление. Правила о порядке выполнения действий</w:t>
            </w:r>
          </w:p>
        </w:tc>
      </w:tr>
    </w:tbl>
    <w:p w:rsidR="00706A41" w:rsidRPr="00270CA4" w:rsidRDefault="00706A41" w:rsidP="00F72D83">
      <w:pPr>
        <w:tabs>
          <w:tab w:val="left" w:pos="5495"/>
        </w:tabs>
        <w:rPr>
          <w:b/>
        </w:rPr>
      </w:pPr>
    </w:p>
    <w:p w:rsidR="00706A41" w:rsidRPr="00270CA4" w:rsidRDefault="00706A41" w:rsidP="00F72D83">
      <w:pPr>
        <w:jc w:val="both"/>
        <w:rPr>
          <w:b/>
        </w:rPr>
      </w:pPr>
      <w:r w:rsidRPr="00270CA4">
        <w:t xml:space="preserve">       Итого: 136 ч</w:t>
      </w:r>
    </w:p>
    <w:p w:rsidR="00706A41" w:rsidRPr="00270CA4" w:rsidRDefault="00706A41" w:rsidP="00F72D83">
      <w:pPr>
        <w:jc w:val="center"/>
        <w:rPr>
          <w:b/>
        </w:rPr>
      </w:pPr>
      <w:r w:rsidRPr="00270CA4">
        <w:rPr>
          <w:b/>
        </w:rPr>
        <w:t>4 класс</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3"/>
      </w:tblGrid>
      <w:tr w:rsidR="00706A41" w:rsidRPr="00270CA4" w:rsidTr="00C3794B">
        <w:trPr>
          <w:trHeight w:val="349"/>
        </w:trPr>
        <w:tc>
          <w:tcPr>
            <w:tcW w:w="9213" w:type="dxa"/>
            <w:vAlign w:val="center"/>
          </w:tcPr>
          <w:p w:rsidR="00706A41" w:rsidRPr="00C3794B" w:rsidRDefault="00706A41" w:rsidP="00C3794B">
            <w:pPr>
              <w:jc w:val="center"/>
              <w:rPr>
                <w:b/>
              </w:rPr>
            </w:pPr>
            <w:r w:rsidRPr="00C3794B">
              <w:rPr>
                <w:b/>
              </w:rPr>
              <w:t>1 четверть ЧИСЛА ОТ 1 ДО 1000 Повторение 13ч</w:t>
            </w:r>
          </w:p>
        </w:tc>
      </w:tr>
      <w:tr w:rsidR="00706A41" w:rsidRPr="00270CA4" w:rsidTr="00C3794B">
        <w:trPr>
          <w:trHeight w:val="145"/>
        </w:trPr>
        <w:tc>
          <w:tcPr>
            <w:tcW w:w="9213" w:type="dxa"/>
          </w:tcPr>
          <w:p w:rsidR="00706A41" w:rsidRPr="00270CA4" w:rsidRDefault="00706A41" w:rsidP="00C23813">
            <w:r w:rsidRPr="00270CA4">
              <w:t>1.Нумерация.</w:t>
            </w:r>
          </w:p>
        </w:tc>
      </w:tr>
      <w:tr w:rsidR="00706A41" w:rsidRPr="00270CA4" w:rsidTr="00C3794B">
        <w:trPr>
          <w:trHeight w:val="145"/>
        </w:trPr>
        <w:tc>
          <w:tcPr>
            <w:tcW w:w="9213" w:type="dxa"/>
          </w:tcPr>
          <w:p w:rsidR="00706A41" w:rsidRPr="00270CA4" w:rsidRDefault="00706A41" w:rsidP="00C23813">
            <w:r w:rsidRPr="00270CA4">
              <w:t>2.Повторение. Четыре арифметических действия. Числовые выражения. Порядок выполнения действий.</w:t>
            </w:r>
          </w:p>
        </w:tc>
      </w:tr>
      <w:tr w:rsidR="00706A41" w:rsidRPr="00270CA4" w:rsidTr="00C3794B">
        <w:trPr>
          <w:trHeight w:val="145"/>
        </w:trPr>
        <w:tc>
          <w:tcPr>
            <w:tcW w:w="9213" w:type="dxa"/>
          </w:tcPr>
          <w:p w:rsidR="00706A41" w:rsidRPr="00270CA4" w:rsidRDefault="00706A41" w:rsidP="00C23813">
            <w:r w:rsidRPr="00270CA4">
              <w:t>3.Повторение. Четыре арифметических действия. Нахождение суммы нескольких слагаемых.</w:t>
            </w:r>
          </w:p>
        </w:tc>
      </w:tr>
      <w:tr w:rsidR="00706A41" w:rsidRPr="00270CA4" w:rsidTr="00C3794B">
        <w:trPr>
          <w:trHeight w:val="145"/>
        </w:trPr>
        <w:tc>
          <w:tcPr>
            <w:tcW w:w="9213" w:type="dxa"/>
          </w:tcPr>
          <w:p w:rsidR="00706A41" w:rsidRPr="00270CA4" w:rsidRDefault="00706A41" w:rsidP="00C23813">
            <w:r w:rsidRPr="00270CA4">
              <w:t>4.Повторение. Четыре арифметических действия. Алгоритм письменного вычитания трехзначных чисел.</w:t>
            </w:r>
          </w:p>
        </w:tc>
      </w:tr>
      <w:tr w:rsidR="00706A41" w:rsidRPr="00270CA4" w:rsidTr="00C3794B">
        <w:trPr>
          <w:trHeight w:val="145"/>
        </w:trPr>
        <w:tc>
          <w:tcPr>
            <w:tcW w:w="9213" w:type="dxa"/>
          </w:tcPr>
          <w:p w:rsidR="00706A41" w:rsidRPr="00270CA4" w:rsidRDefault="00706A41" w:rsidP="00C23813">
            <w:r w:rsidRPr="00270CA4">
              <w:t>5.Повторение. Четыре арифметических действия. Приемы письменного умножения трехзначного числа на однозначное.</w:t>
            </w:r>
          </w:p>
        </w:tc>
      </w:tr>
      <w:tr w:rsidR="00706A41" w:rsidRPr="00270CA4" w:rsidTr="00C3794B">
        <w:trPr>
          <w:trHeight w:val="145"/>
        </w:trPr>
        <w:tc>
          <w:tcPr>
            <w:tcW w:w="9213" w:type="dxa"/>
          </w:tcPr>
          <w:p w:rsidR="00706A41" w:rsidRPr="00270CA4" w:rsidRDefault="00706A41" w:rsidP="00C23813">
            <w:r w:rsidRPr="00270CA4">
              <w:t>6.Повторение. Четыре арифметических действия. Приемы письменного умножения однозначного числа на трехзначное.</w:t>
            </w:r>
          </w:p>
        </w:tc>
      </w:tr>
      <w:tr w:rsidR="00706A41" w:rsidRPr="00270CA4" w:rsidTr="00C3794B">
        <w:trPr>
          <w:trHeight w:val="145"/>
        </w:trPr>
        <w:tc>
          <w:tcPr>
            <w:tcW w:w="9213" w:type="dxa"/>
          </w:tcPr>
          <w:p w:rsidR="00706A41" w:rsidRPr="00270CA4" w:rsidRDefault="00706A41" w:rsidP="00C23813">
            <w:r w:rsidRPr="00270CA4">
              <w:t>7.Повторение. Четыре арифметических действия. Приемы письменного деления на однозначное число.</w:t>
            </w:r>
          </w:p>
        </w:tc>
      </w:tr>
      <w:tr w:rsidR="00706A41" w:rsidRPr="00270CA4" w:rsidTr="00C3794B">
        <w:trPr>
          <w:trHeight w:val="145"/>
        </w:trPr>
        <w:tc>
          <w:tcPr>
            <w:tcW w:w="9213" w:type="dxa"/>
          </w:tcPr>
          <w:p w:rsidR="00706A41" w:rsidRPr="00270CA4" w:rsidRDefault="00706A41" w:rsidP="00C23813">
            <w:r w:rsidRPr="00270CA4">
              <w:t>8.Повторение. Четыре арифметических действия. Письменное деление трехзначных чисел на однозначные.</w:t>
            </w:r>
          </w:p>
        </w:tc>
      </w:tr>
      <w:tr w:rsidR="00706A41" w:rsidRPr="00270CA4" w:rsidTr="00C3794B">
        <w:trPr>
          <w:trHeight w:val="145"/>
        </w:trPr>
        <w:tc>
          <w:tcPr>
            <w:tcW w:w="9213" w:type="dxa"/>
          </w:tcPr>
          <w:p w:rsidR="00706A41" w:rsidRPr="00270CA4" w:rsidRDefault="00706A41" w:rsidP="00C23813">
            <w:r w:rsidRPr="00270CA4">
              <w:t>9.Повторение. Четыре арифметических действия. Письменное деление на однозначное число.</w:t>
            </w:r>
          </w:p>
        </w:tc>
      </w:tr>
      <w:tr w:rsidR="00706A41" w:rsidRPr="00270CA4" w:rsidTr="00C3794B">
        <w:trPr>
          <w:trHeight w:val="145"/>
        </w:trPr>
        <w:tc>
          <w:tcPr>
            <w:tcW w:w="9213" w:type="dxa"/>
          </w:tcPr>
          <w:p w:rsidR="00706A41" w:rsidRPr="00270CA4" w:rsidRDefault="00706A41" w:rsidP="00C23813">
            <w:r w:rsidRPr="00270CA4">
              <w:t>10.Повторение. Четыре арифметических действия. Деление трехзначного числа на однозначное, когда в записи частного есть нуль.</w:t>
            </w:r>
          </w:p>
        </w:tc>
      </w:tr>
      <w:tr w:rsidR="00706A41" w:rsidRPr="00270CA4" w:rsidTr="00C3794B">
        <w:trPr>
          <w:trHeight w:val="145"/>
        </w:trPr>
        <w:tc>
          <w:tcPr>
            <w:tcW w:w="9213" w:type="dxa"/>
          </w:tcPr>
          <w:p w:rsidR="00706A41" w:rsidRPr="00270CA4" w:rsidRDefault="00706A41" w:rsidP="00C23813">
            <w:r w:rsidRPr="00270CA4">
              <w:t>11.Знакомство со столбчатыми диаграммами. Чтение и составление столбчатых диаграмм.</w:t>
            </w:r>
          </w:p>
        </w:tc>
      </w:tr>
      <w:tr w:rsidR="00706A41" w:rsidRPr="00270CA4" w:rsidTr="00C3794B">
        <w:trPr>
          <w:trHeight w:val="145"/>
        </w:trPr>
        <w:tc>
          <w:tcPr>
            <w:tcW w:w="9213" w:type="dxa"/>
          </w:tcPr>
          <w:p w:rsidR="00706A41" w:rsidRPr="00270CA4" w:rsidRDefault="00706A41" w:rsidP="00C23813">
            <w:r w:rsidRPr="00270CA4">
              <w:t>12.Повторение пройденного «Что узнали. Чему научились».</w:t>
            </w:r>
          </w:p>
        </w:tc>
      </w:tr>
      <w:tr w:rsidR="00706A41" w:rsidRPr="00270CA4" w:rsidTr="00C3794B">
        <w:trPr>
          <w:trHeight w:val="145"/>
        </w:trPr>
        <w:tc>
          <w:tcPr>
            <w:tcW w:w="9213" w:type="dxa"/>
          </w:tcPr>
          <w:p w:rsidR="00706A41" w:rsidRPr="00270CA4" w:rsidRDefault="00706A41" w:rsidP="00C23813">
            <w:r w:rsidRPr="00270CA4">
              <w:t>13.Взаимная проверка знаний: «Помогаем друг другу сделать шаг к успеху». Работа в</w:t>
            </w:r>
            <w:r w:rsidRPr="00C3794B">
              <w:rPr>
                <w:b/>
              </w:rPr>
              <w:t xml:space="preserve"> </w:t>
            </w:r>
            <w:r w:rsidRPr="00270CA4">
              <w:t>паре по</w:t>
            </w:r>
            <w:r w:rsidRPr="00C3794B">
              <w:rPr>
                <w:b/>
              </w:rPr>
              <w:t xml:space="preserve"> </w:t>
            </w:r>
            <w:r w:rsidRPr="00270CA4">
              <w:t>тесту «Верно? Неверно?»  Стартовая работа</w:t>
            </w:r>
          </w:p>
        </w:tc>
      </w:tr>
      <w:tr w:rsidR="00706A41" w:rsidRPr="00270CA4" w:rsidTr="00C3794B">
        <w:trPr>
          <w:trHeight w:val="145"/>
        </w:trPr>
        <w:tc>
          <w:tcPr>
            <w:tcW w:w="9213" w:type="dxa"/>
            <w:vAlign w:val="center"/>
          </w:tcPr>
          <w:p w:rsidR="00706A41" w:rsidRPr="00C3794B" w:rsidRDefault="00706A41" w:rsidP="00C3794B">
            <w:pPr>
              <w:jc w:val="center"/>
              <w:rPr>
                <w:b/>
              </w:rPr>
            </w:pPr>
            <w:r w:rsidRPr="00C3794B">
              <w:rPr>
                <w:b/>
              </w:rPr>
              <w:t>ЧИСЛА, КОТОРЫЕ БОЛЬШЕ 1000  Нумерация (11ч)</w:t>
            </w:r>
          </w:p>
        </w:tc>
      </w:tr>
      <w:tr w:rsidR="00706A41" w:rsidRPr="00270CA4" w:rsidTr="00C3794B">
        <w:trPr>
          <w:trHeight w:val="145"/>
        </w:trPr>
        <w:tc>
          <w:tcPr>
            <w:tcW w:w="9213" w:type="dxa"/>
          </w:tcPr>
          <w:p w:rsidR="00706A41" w:rsidRPr="00270CA4" w:rsidRDefault="00706A41" w:rsidP="00C23813">
            <w:r w:rsidRPr="00270CA4">
              <w:t xml:space="preserve">1.Новая счетная единица – тысяча. </w:t>
            </w:r>
          </w:p>
        </w:tc>
      </w:tr>
      <w:tr w:rsidR="00706A41" w:rsidRPr="00270CA4" w:rsidTr="00C3794B">
        <w:trPr>
          <w:trHeight w:val="321"/>
        </w:trPr>
        <w:tc>
          <w:tcPr>
            <w:tcW w:w="9213" w:type="dxa"/>
          </w:tcPr>
          <w:p w:rsidR="00706A41" w:rsidRPr="00270CA4" w:rsidRDefault="00706A41" w:rsidP="00C23813">
            <w:r w:rsidRPr="00270CA4">
              <w:t>2.Нумерация. Класс единиц и класс тысяч.</w:t>
            </w:r>
          </w:p>
        </w:tc>
      </w:tr>
      <w:tr w:rsidR="00706A41" w:rsidRPr="00270CA4" w:rsidTr="00C3794B">
        <w:trPr>
          <w:trHeight w:val="145"/>
        </w:trPr>
        <w:tc>
          <w:tcPr>
            <w:tcW w:w="9213" w:type="dxa"/>
          </w:tcPr>
          <w:p w:rsidR="00706A41" w:rsidRPr="00270CA4" w:rsidRDefault="00706A41" w:rsidP="00C23813">
            <w:r w:rsidRPr="00270CA4">
              <w:t>3.Нумерация. Чтение и запись многозначных чисел</w:t>
            </w:r>
          </w:p>
          <w:p w:rsidR="00706A41" w:rsidRPr="00270CA4" w:rsidRDefault="00706A41" w:rsidP="00C23813"/>
        </w:tc>
      </w:tr>
      <w:tr w:rsidR="00706A41" w:rsidRPr="00270CA4" w:rsidTr="00C3794B">
        <w:trPr>
          <w:trHeight w:val="422"/>
        </w:trPr>
        <w:tc>
          <w:tcPr>
            <w:tcW w:w="9213" w:type="dxa"/>
          </w:tcPr>
          <w:p w:rsidR="00706A41" w:rsidRPr="00270CA4" w:rsidRDefault="00706A41" w:rsidP="00C23813">
            <w:r w:rsidRPr="00270CA4">
              <w:t>4.Нумерация. Представление многозначных чисел в виде суммы разрядных слагаемых</w:t>
            </w:r>
          </w:p>
        </w:tc>
      </w:tr>
      <w:tr w:rsidR="00706A41" w:rsidRPr="00270CA4" w:rsidTr="00C3794B">
        <w:trPr>
          <w:trHeight w:val="145"/>
        </w:trPr>
        <w:tc>
          <w:tcPr>
            <w:tcW w:w="9213" w:type="dxa"/>
          </w:tcPr>
          <w:p w:rsidR="00706A41" w:rsidRPr="00270CA4" w:rsidRDefault="00706A41" w:rsidP="00C23813">
            <w:r w:rsidRPr="00270CA4">
              <w:t>5. Сравнение многозначных чисел.</w:t>
            </w:r>
          </w:p>
          <w:p w:rsidR="00706A41" w:rsidRPr="00270CA4" w:rsidRDefault="00706A41" w:rsidP="00C23813"/>
        </w:tc>
      </w:tr>
      <w:tr w:rsidR="00706A41" w:rsidRPr="00270CA4" w:rsidTr="00C3794B">
        <w:trPr>
          <w:trHeight w:val="145"/>
        </w:trPr>
        <w:tc>
          <w:tcPr>
            <w:tcW w:w="9213" w:type="dxa"/>
          </w:tcPr>
          <w:p w:rsidR="00706A41" w:rsidRPr="00270CA4" w:rsidRDefault="00706A41" w:rsidP="00C23813">
            <w:r w:rsidRPr="00270CA4">
              <w:t>6.Нумерация. Увеличение (уменьшение) числа в 10, 100 и 1000 раз.</w:t>
            </w:r>
          </w:p>
          <w:p w:rsidR="00706A41" w:rsidRPr="00270CA4" w:rsidRDefault="00706A41" w:rsidP="00C23813"/>
        </w:tc>
      </w:tr>
      <w:tr w:rsidR="00706A41" w:rsidRPr="00270CA4" w:rsidTr="00C3794B">
        <w:trPr>
          <w:trHeight w:val="145"/>
        </w:trPr>
        <w:tc>
          <w:tcPr>
            <w:tcW w:w="9213" w:type="dxa"/>
          </w:tcPr>
          <w:p w:rsidR="00706A41" w:rsidRPr="00270CA4" w:rsidRDefault="00706A41" w:rsidP="00C23813">
            <w:r w:rsidRPr="00270CA4">
              <w:t>7.Нумерация. Выделение в числе общего количества единиц любого разряда.</w:t>
            </w:r>
          </w:p>
          <w:p w:rsidR="00706A41" w:rsidRPr="00270CA4" w:rsidRDefault="00706A41" w:rsidP="00C23813"/>
        </w:tc>
      </w:tr>
      <w:tr w:rsidR="00706A41" w:rsidRPr="00270CA4" w:rsidTr="00C3794B">
        <w:trPr>
          <w:trHeight w:val="145"/>
        </w:trPr>
        <w:tc>
          <w:tcPr>
            <w:tcW w:w="9213" w:type="dxa"/>
          </w:tcPr>
          <w:p w:rsidR="00706A41" w:rsidRPr="00270CA4" w:rsidRDefault="00706A41" w:rsidP="00C23813">
            <w:r w:rsidRPr="00270CA4">
              <w:t>8.Нумерация. Класс миллионов. Класс миллиардов</w:t>
            </w:r>
          </w:p>
          <w:p w:rsidR="00706A41" w:rsidRPr="00270CA4" w:rsidRDefault="00706A41" w:rsidP="00C23813"/>
        </w:tc>
      </w:tr>
      <w:tr w:rsidR="00706A41" w:rsidRPr="00270CA4" w:rsidTr="00C3794B">
        <w:trPr>
          <w:trHeight w:val="145"/>
        </w:trPr>
        <w:tc>
          <w:tcPr>
            <w:tcW w:w="9213" w:type="dxa"/>
          </w:tcPr>
          <w:p w:rsidR="00706A41" w:rsidRPr="00270CA4" w:rsidRDefault="00706A41" w:rsidP="00C23813">
            <w:r w:rsidRPr="00270CA4">
              <w:t>9.Проект «Математика вокруг нас». Создание математического справочника «Наш город (село)».</w:t>
            </w:r>
          </w:p>
        </w:tc>
      </w:tr>
      <w:tr w:rsidR="00706A41" w:rsidRPr="00270CA4" w:rsidTr="00C3794B">
        <w:trPr>
          <w:trHeight w:val="145"/>
        </w:trPr>
        <w:tc>
          <w:tcPr>
            <w:tcW w:w="9213" w:type="dxa"/>
          </w:tcPr>
          <w:p w:rsidR="00706A41" w:rsidRPr="00270CA4" w:rsidRDefault="00706A41" w:rsidP="00C23813">
            <w:r w:rsidRPr="00270CA4">
              <w:t>10.Повторение пройденного «Что узнали. Чему научились».</w:t>
            </w:r>
          </w:p>
        </w:tc>
      </w:tr>
      <w:tr w:rsidR="00706A41" w:rsidRPr="00270CA4" w:rsidTr="00C3794B">
        <w:trPr>
          <w:trHeight w:val="145"/>
        </w:trPr>
        <w:tc>
          <w:tcPr>
            <w:tcW w:w="9213" w:type="dxa"/>
          </w:tcPr>
          <w:p w:rsidR="00706A41" w:rsidRPr="00270CA4" w:rsidRDefault="00706A41" w:rsidP="00C23813">
            <w:r w:rsidRPr="00270CA4">
              <w:t>11.Повторение пройденного «Что узнали. Чему научились».</w:t>
            </w:r>
          </w:p>
        </w:tc>
      </w:tr>
      <w:tr w:rsidR="00706A41" w:rsidRPr="00270CA4" w:rsidTr="00C3794B">
        <w:trPr>
          <w:trHeight w:val="372"/>
        </w:trPr>
        <w:tc>
          <w:tcPr>
            <w:tcW w:w="9213" w:type="dxa"/>
            <w:vAlign w:val="center"/>
          </w:tcPr>
          <w:p w:rsidR="00706A41" w:rsidRPr="00C3794B" w:rsidRDefault="00706A41" w:rsidP="00C3794B">
            <w:pPr>
              <w:jc w:val="center"/>
              <w:rPr>
                <w:b/>
              </w:rPr>
            </w:pPr>
            <w:r w:rsidRPr="00C3794B">
              <w:rPr>
                <w:b/>
              </w:rPr>
              <w:t>Величины 12ч</w:t>
            </w:r>
          </w:p>
        </w:tc>
      </w:tr>
      <w:tr w:rsidR="00706A41" w:rsidRPr="00270CA4" w:rsidTr="00C3794B">
        <w:trPr>
          <w:trHeight w:val="469"/>
        </w:trPr>
        <w:tc>
          <w:tcPr>
            <w:tcW w:w="9213" w:type="dxa"/>
          </w:tcPr>
          <w:p w:rsidR="00706A41" w:rsidRPr="00270CA4" w:rsidRDefault="00706A41" w:rsidP="00C23813">
            <w:r w:rsidRPr="00270CA4">
              <w:t>1.Единица длины километр.</w:t>
            </w:r>
          </w:p>
        </w:tc>
      </w:tr>
      <w:tr w:rsidR="00706A41" w:rsidRPr="00270CA4" w:rsidTr="00C3794B">
        <w:trPr>
          <w:trHeight w:val="145"/>
        </w:trPr>
        <w:tc>
          <w:tcPr>
            <w:tcW w:w="9213" w:type="dxa"/>
          </w:tcPr>
          <w:p w:rsidR="00706A41" w:rsidRPr="00270CA4" w:rsidRDefault="00706A41" w:rsidP="00C23813">
            <w:r w:rsidRPr="00270CA4">
              <w:t>2.Таблица единиц длины.</w:t>
            </w:r>
          </w:p>
        </w:tc>
      </w:tr>
      <w:tr w:rsidR="00706A41" w:rsidRPr="00270CA4" w:rsidTr="00C3794B">
        <w:trPr>
          <w:trHeight w:val="145"/>
        </w:trPr>
        <w:tc>
          <w:tcPr>
            <w:tcW w:w="9213" w:type="dxa"/>
          </w:tcPr>
          <w:p w:rsidR="00706A41" w:rsidRPr="00270CA4" w:rsidRDefault="00706A41" w:rsidP="00C23813">
            <w:r w:rsidRPr="00270CA4">
              <w:t>3.Единицы площади: квадратный километр, квадратный миллиметр.</w:t>
            </w:r>
          </w:p>
        </w:tc>
      </w:tr>
      <w:tr w:rsidR="00706A41" w:rsidRPr="00270CA4" w:rsidTr="00C3794B">
        <w:trPr>
          <w:trHeight w:val="145"/>
        </w:trPr>
        <w:tc>
          <w:tcPr>
            <w:tcW w:w="9213" w:type="dxa"/>
          </w:tcPr>
          <w:p w:rsidR="00706A41" w:rsidRPr="00270CA4" w:rsidRDefault="00706A41" w:rsidP="00C23813">
            <w:r w:rsidRPr="00270CA4">
              <w:t>4.Таблица единиц площади.</w:t>
            </w:r>
          </w:p>
        </w:tc>
      </w:tr>
      <w:tr w:rsidR="00706A41" w:rsidRPr="00270CA4" w:rsidTr="00C3794B">
        <w:trPr>
          <w:trHeight w:val="145"/>
        </w:trPr>
        <w:tc>
          <w:tcPr>
            <w:tcW w:w="9213" w:type="dxa"/>
          </w:tcPr>
          <w:p w:rsidR="00706A41" w:rsidRPr="00270CA4" w:rsidRDefault="00706A41" w:rsidP="00C23813">
            <w:r w:rsidRPr="00270CA4">
              <w:t>5.Таблица единиц площади. Закрепление.</w:t>
            </w:r>
          </w:p>
        </w:tc>
      </w:tr>
      <w:tr w:rsidR="00706A41" w:rsidRPr="00270CA4" w:rsidTr="00C3794B">
        <w:trPr>
          <w:trHeight w:val="145"/>
        </w:trPr>
        <w:tc>
          <w:tcPr>
            <w:tcW w:w="9213" w:type="dxa"/>
          </w:tcPr>
          <w:p w:rsidR="00706A41" w:rsidRPr="00270CA4" w:rsidRDefault="00706A41" w:rsidP="00C23813">
            <w:r w:rsidRPr="00270CA4">
              <w:t>6.Определение площади с помощью палетки.</w:t>
            </w:r>
          </w:p>
        </w:tc>
      </w:tr>
      <w:tr w:rsidR="00706A41" w:rsidRPr="00270CA4" w:rsidTr="00C3794B">
        <w:trPr>
          <w:trHeight w:val="145"/>
        </w:trPr>
        <w:tc>
          <w:tcPr>
            <w:tcW w:w="9213" w:type="dxa"/>
          </w:tcPr>
          <w:p w:rsidR="00706A41" w:rsidRPr="00270CA4" w:rsidRDefault="00706A41" w:rsidP="00C23813">
            <w:r w:rsidRPr="00270CA4">
              <w:t>7.Масса. Единицы массы: центнер, тонна.</w:t>
            </w:r>
          </w:p>
        </w:tc>
      </w:tr>
      <w:tr w:rsidR="00706A41" w:rsidRPr="00270CA4" w:rsidTr="00C3794B">
        <w:trPr>
          <w:trHeight w:val="145"/>
        </w:trPr>
        <w:tc>
          <w:tcPr>
            <w:tcW w:w="9213" w:type="dxa"/>
          </w:tcPr>
          <w:p w:rsidR="00706A41" w:rsidRPr="00270CA4" w:rsidRDefault="00706A41" w:rsidP="00C23813">
            <w:r w:rsidRPr="00270CA4">
              <w:t>8.Таблица единиц массы</w:t>
            </w:r>
          </w:p>
        </w:tc>
      </w:tr>
      <w:tr w:rsidR="00706A41" w:rsidRPr="00270CA4" w:rsidTr="00C3794B">
        <w:trPr>
          <w:trHeight w:val="145"/>
        </w:trPr>
        <w:tc>
          <w:tcPr>
            <w:tcW w:w="9213" w:type="dxa"/>
          </w:tcPr>
          <w:p w:rsidR="00706A41" w:rsidRPr="00270CA4" w:rsidRDefault="00706A41" w:rsidP="00C23813">
            <w:r w:rsidRPr="00270CA4">
              <w:t>9.Таблица единиц массы. Закрепление.</w:t>
            </w:r>
          </w:p>
        </w:tc>
      </w:tr>
      <w:tr w:rsidR="00706A41" w:rsidRPr="00270CA4" w:rsidTr="00C3794B">
        <w:trPr>
          <w:trHeight w:val="145"/>
        </w:trPr>
        <w:tc>
          <w:tcPr>
            <w:tcW w:w="9213" w:type="dxa"/>
          </w:tcPr>
          <w:p w:rsidR="00706A41" w:rsidRPr="00270CA4" w:rsidRDefault="00706A41" w:rsidP="00C23813">
            <w:r w:rsidRPr="00270CA4">
              <w:t>10.Повторение пройденного «Что узнали. Чему научились».</w:t>
            </w:r>
          </w:p>
        </w:tc>
      </w:tr>
      <w:tr w:rsidR="00706A41" w:rsidRPr="00270CA4" w:rsidTr="00C3794B">
        <w:trPr>
          <w:trHeight w:val="145"/>
        </w:trPr>
        <w:tc>
          <w:tcPr>
            <w:tcW w:w="9213" w:type="dxa"/>
          </w:tcPr>
          <w:p w:rsidR="00706A41" w:rsidRPr="00270CA4" w:rsidRDefault="00706A41" w:rsidP="00C23813">
            <w:r w:rsidRPr="00270CA4">
              <w:t>11.Повторение пройденного «Что узнали. Чему научились».</w:t>
            </w:r>
          </w:p>
        </w:tc>
      </w:tr>
      <w:tr w:rsidR="00706A41" w:rsidRPr="00270CA4" w:rsidTr="00C3794B">
        <w:trPr>
          <w:trHeight w:val="531"/>
        </w:trPr>
        <w:tc>
          <w:tcPr>
            <w:tcW w:w="9213" w:type="dxa"/>
          </w:tcPr>
          <w:p w:rsidR="00706A41" w:rsidRPr="00270CA4" w:rsidRDefault="00706A41" w:rsidP="00C23813">
            <w:r w:rsidRPr="00270CA4">
              <w:t>12.Повторение пройденного «Что узнали. Чему научились».</w:t>
            </w:r>
          </w:p>
        </w:tc>
      </w:tr>
      <w:tr w:rsidR="00706A41" w:rsidRPr="00270CA4" w:rsidTr="00C3794B">
        <w:trPr>
          <w:trHeight w:val="459"/>
        </w:trPr>
        <w:tc>
          <w:tcPr>
            <w:tcW w:w="9213" w:type="dxa"/>
            <w:vAlign w:val="center"/>
          </w:tcPr>
          <w:p w:rsidR="00706A41" w:rsidRPr="00C3794B" w:rsidRDefault="00706A41" w:rsidP="00C3794B">
            <w:pPr>
              <w:jc w:val="center"/>
              <w:rPr>
                <w:b/>
              </w:rPr>
            </w:pPr>
            <w:r w:rsidRPr="00C3794B">
              <w:rPr>
                <w:b/>
              </w:rPr>
              <w:t>ЧИСЛА, КОТОРЫЕ БОЛЬШЕ 1000 Величины (</w:t>
            </w:r>
            <w:r w:rsidRPr="00270CA4">
              <w:t>продолжение</w:t>
            </w:r>
            <w:r w:rsidRPr="00C3794B">
              <w:rPr>
                <w:b/>
              </w:rPr>
              <w:t xml:space="preserve"> 6ч)</w:t>
            </w:r>
          </w:p>
        </w:tc>
      </w:tr>
      <w:tr w:rsidR="00706A41" w:rsidRPr="00270CA4" w:rsidTr="00C3794B">
        <w:trPr>
          <w:trHeight w:val="145"/>
        </w:trPr>
        <w:tc>
          <w:tcPr>
            <w:tcW w:w="9213" w:type="dxa"/>
          </w:tcPr>
          <w:p w:rsidR="00706A41" w:rsidRPr="00270CA4" w:rsidRDefault="00706A41" w:rsidP="00C23813">
            <w:r w:rsidRPr="00270CA4">
              <w:t>1.Время. Единицы времени.</w:t>
            </w:r>
          </w:p>
        </w:tc>
      </w:tr>
      <w:tr w:rsidR="00706A41" w:rsidRPr="00270CA4" w:rsidTr="00C3794B">
        <w:trPr>
          <w:trHeight w:val="145"/>
        </w:trPr>
        <w:tc>
          <w:tcPr>
            <w:tcW w:w="9213" w:type="dxa"/>
          </w:tcPr>
          <w:p w:rsidR="00706A41" w:rsidRPr="00270CA4" w:rsidRDefault="00706A41" w:rsidP="00C23813">
            <w:r w:rsidRPr="00270CA4">
              <w:t>2.Единицы времени: секунда.</w:t>
            </w:r>
          </w:p>
        </w:tc>
      </w:tr>
      <w:tr w:rsidR="00706A41" w:rsidRPr="00270CA4" w:rsidTr="00C3794B">
        <w:trPr>
          <w:trHeight w:val="145"/>
        </w:trPr>
        <w:tc>
          <w:tcPr>
            <w:tcW w:w="9213" w:type="dxa"/>
          </w:tcPr>
          <w:p w:rsidR="00706A41" w:rsidRPr="00270CA4" w:rsidRDefault="00706A41" w:rsidP="00C23813">
            <w:r w:rsidRPr="00270CA4">
              <w:t>3.Единицы времени: век.</w:t>
            </w:r>
          </w:p>
        </w:tc>
      </w:tr>
      <w:tr w:rsidR="00706A41" w:rsidRPr="00270CA4" w:rsidTr="00C3794B">
        <w:trPr>
          <w:trHeight w:val="145"/>
        </w:trPr>
        <w:tc>
          <w:tcPr>
            <w:tcW w:w="9213" w:type="dxa"/>
          </w:tcPr>
          <w:p w:rsidR="00706A41" w:rsidRPr="00270CA4" w:rsidRDefault="00706A41" w:rsidP="00C23813">
            <w:r w:rsidRPr="00270CA4">
              <w:t>4.Таблица единиц времени.</w:t>
            </w:r>
          </w:p>
        </w:tc>
      </w:tr>
      <w:tr w:rsidR="00706A41" w:rsidRPr="00270CA4" w:rsidTr="00C3794B">
        <w:trPr>
          <w:trHeight w:val="145"/>
        </w:trPr>
        <w:tc>
          <w:tcPr>
            <w:tcW w:w="9213" w:type="dxa"/>
          </w:tcPr>
          <w:p w:rsidR="00706A41" w:rsidRPr="00270CA4" w:rsidRDefault="00706A41" w:rsidP="00C23813">
            <w:r w:rsidRPr="00270CA4">
              <w:t xml:space="preserve">5.Решение задач на определение начала, продолжительности и конца события. </w:t>
            </w:r>
          </w:p>
        </w:tc>
      </w:tr>
      <w:tr w:rsidR="00706A41" w:rsidRPr="00270CA4" w:rsidTr="00C3794B">
        <w:trPr>
          <w:trHeight w:val="145"/>
        </w:trPr>
        <w:tc>
          <w:tcPr>
            <w:tcW w:w="9213" w:type="dxa"/>
          </w:tcPr>
          <w:p w:rsidR="00706A41" w:rsidRPr="00270CA4" w:rsidRDefault="00706A41" w:rsidP="00C23813">
            <w:r w:rsidRPr="00270CA4">
              <w:t>6.Решение задач на определение начала, продолжительности и конца событий.</w:t>
            </w:r>
          </w:p>
        </w:tc>
      </w:tr>
      <w:tr w:rsidR="00706A41" w:rsidRPr="00270CA4" w:rsidTr="00C3794B">
        <w:trPr>
          <w:trHeight w:val="145"/>
        </w:trPr>
        <w:tc>
          <w:tcPr>
            <w:tcW w:w="9213" w:type="dxa"/>
            <w:vAlign w:val="center"/>
          </w:tcPr>
          <w:p w:rsidR="00706A41" w:rsidRPr="00C3794B" w:rsidRDefault="00706A41" w:rsidP="00C3794B">
            <w:pPr>
              <w:jc w:val="center"/>
              <w:rPr>
                <w:b/>
              </w:rPr>
            </w:pPr>
            <w:r w:rsidRPr="00C3794B">
              <w:rPr>
                <w:b/>
              </w:rPr>
              <w:t>Сложение и вычитание (11ч)</w:t>
            </w:r>
          </w:p>
        </w:tc>
      </w:tr>
      <w:tr w:rsidR="00706A41" w:rsidRPr="00270CA4" w:rsidTr="00C3794B">
        <w:trPr>
          <w:trHeight w:val="145"/>
        </w:trPr>
        <w:tc>
          <w:tcPr>
            <w:tcW w:w="9213" w:type="dxa"/>
          </w:tcPr>
          <w:p w:rsidR="00706A41" w:rsidRPr="00C3794B" w:rsidRDefault="00706A41" w:rsidP="00C23813">
            <w:pPr>
              <w:rPr>
                <w:b/>
              </w:rPr>
            </w:pPr>
            <w:r w:rsidRPr="00C3794B">
              <w:rPr>
                <w:b/>
              </w:rPr>
              <w:t>Письменные приемы сложения и вычитания многозначных чисел(11ч)</w:t>
            </w:r>
          </w:p>
        </w:tc>
      </w:tr>
      <w:tr w:rsidR="00706A41" w:rsidRPr="00270CA4" w:rsidTr="00C3794B">
        <w:trPr>
          <w:trHeight w:val="145"/>
        </w:trPr>
        <w:tc>
          <w:tcPr>
            <w:tcW w:w="9213" w:type="dxa"/>
          </w:tcPr>
          <w:p w:rsidR="00706A41" w:rsidRPr="00270CA4" w:rsidRDefault="00706A41" w:rsidP="00C23813">
            <w:r w:rsidRPr="00270CA4">
              <w:t>1.Алгоритмы письменного сложения и вычитания многозначных чисел.</w:t>
            </w:r>
          </w:p>
        </w:tc>
      </w:tr>
      <w:tr w:rsidR="00706A41" w:rsidRPr="00270CA4" w:rsidTr="00C3794B">
        <w:trPr>
          <w:trHeight w:val="145"/>
        </w:trPr>
        <w:tc>
          <w:tcPr>
            <w:tcW w:w="9213" w:type="dxa"/>
          </w:tcPr>
          <w:p w:rsidR="00706A41" w:rsidRPr="00270CA4" w:rsidRDefault="00706A41" w:rsidP="00C23813">
            <w:r w:rsidRPr="00270CA4">
              <w:t>2.Решение уравнений</w:t>
            </w:r>
          </w:p>
        </w:tc>
      </w:tr>
      <w:tr w:rsidR="00706A41" w:rsidRPr="00270CA4" w:rsidTr="00C3794B">
        <w:trPr>
          <w:trHeight w:val="145"/>
        </w:trPr>
        <w:tc>
          <w:tcPr>
            <w:tcW w:w="9213" w:type="dxa"/>
          </w:tcPr>
          <w:p w:rsidR="00706A41" w:rsidRPr="00270CA4" w:rsidRDefault="00706A41" w:rsidP="00C23813">
            <w:r w:rsidRPr="00270CA4">
              <w:t>3.Решение уравнений</w:t>
            </w:r>
          </w:p>
        </w:tc>
      </w:tr>
      <w:tr w:rsidR="00706A41" w:rsidRPr="00270CA4" w:rsidTr="00C3794B">
        <w:trPr>
          <w:trHeight w:val="145"/>
        </w:trPr>
        <w:tc>
          <w:tcPr>
            <w:tcW w:w="9213" w:type="dxa"/>
          </w:tcPr>
          <w:p w:rsidR="00706A41" w:rsidRPr="00270CA4" w:rsidRDefault="00706A41" w:rsidP="00C23813">
            <w:r w:rsidRPr="00270CA4">
              <w:t>4.Нахождение нескольких долей целого</w:t>
            </w:r>
          </w:p>
        </w:tc>
      </w:tr>
      <w:tr w:rsidR="00706A41" w:rsidRPr="00270CA4" w:rsidTr="00C3794B">
        <w:trPr>
          <w:trHeight w:val="145"/>
        </w:trPr>
        <w:tc>
          <w:tcPr>
            <w:tcW w:w="9213" w:type="dxa"/>
          </w:tcPr>
          <w:p w:rsidR="00706A41" w:rsidRPr="00270CA4" w:rsidRDefault="00706A41" w:rsidP="00C23813">
            <w:r w:rsidRPr="00270CA4">
              <w:t>5.Нахождение нескольких долей целого</w:t>
            </w:r>
          </w:p>
        </w:tc>
      </w:tr>
      <w:tr w:rsidR="00706A41" w:rsidRPr="00270CA4" w:rsidTr="00C3794B">
        <w:trPr>
          <w:trHeight w:val="145"/>
        </w:trPr>
        <w:tc>
          <w:tcPr>
            <w:tcW w:w="9213" w:type="dxa"/>
          </w:tcPr>
          <w:p w:rsidR="00706A41" w:rsidRPr="00270CA4" w:rsidRDefault="00706A41" w:rsidP="00C23813">
            <w:r w:rsidRPr="00270CA4">
              <w:t>6.Решение задач на увеличение (уменьшение) числа на несколько единиц, выраженных в косвенной форме.</w:t>
            </w:r>
          </w:p>
        </w:tc>
      </w:tr>
      <w:tr w:rsidR="00706A41" w:rsidRPr="00270CA4" w:rsidTr="00C3794B">
        <w:trPr>
          <w:trHeight w:val="145"/>
        </w:trPr>
        <w:tc>
          <w:tcPr>
            <w:tcW w:w="9213" w:type="dxa"/>
          </w:tcPr>
          <w:p w:rsidR="00706A41" w:rsidRPr="00270CA4" w:rsidRDefault="00706A41" w:rsidP="00C23813">
            <w:r w:rsidRPr="00270CA4">
              <w:t>7.Решение задач на увеличение (уменьшение) числа на несколько единиц, выраженных в косвенной форме.</w:t>
            </w:r>
          </w:p>
        </w:tc>
      </w:tr>
      <w:tr w:rsidR="00706A41" w:rsidRPr="00270CA4" w:rsidTr="00C3794B">
        <w:trPr>
          <w:trHeight w:val="145"/>
        </w:trPr>
        <w:tc>
          <w:tcPr>
            <w:tcW w:w="9213" w:type="dxa"/>
          </w:tcPr>
          <w:p w:rsidR="00706A41" w:rsidRPr="00270CA4" w:rsidRDefault="00706A41" w:rsidP="00C23813">
            <w:r w:rsidRPr="00270CA4">
              <w:t>8.Сложение и вычитание величин</w:t>
            </w:r>
          </w:p>
        </w:tc>
      </w:tr>
      <w:tr w:rsidR="00706A41" w:rsidRPr="00270CA4" w:rsidTr="00C3794B">
        <w:trPr>
          <w:trHeight w:val="145"/>
        </w:trPr>
        <w:tc>
          <w:tcPr>
            <w:tcW w:w="9213" w:type="dxa"/>
          </w:tcPr>
          <w:p w:rsidR="00706A41" w:rsidRPr="00270CA4" w:rsidRDefault="00706A41" w:rsidP="00C23813">
            <w:r w:rsidRPr="00270CA4">
              <w:t xml:space="preserve">9.Повторение пройденного «Что узнали. Чему научились». </w:t>
            </w:r>
          </w:p>
        </w:tc>
      </w:tr>
      <w:tr w:rsidR="00706A41" w:rsidRPr="00270CA4" w:rsidTr="00C3794B">
        <w:trPr>
          <w:trHeight w:val="145"/>
        </w:trPr>
        <w:tc>
          <w:tcPr>
            <w:tcW w:w="9213" w:type="dxa"/>
          </w:tcPr>
          <w:p w:rsidR="00706A41" w:rsidRPr="00C3794B" w:rsidRDefault="00706A41" w:rsidP="00C23813">
            <w:pPr>
              <w:rPr>
                <w:b/>
                <w:i/>
              </w:rPr>
            </w:pPr>
            <w:r w:rsidRPr="00270CA4">
              <w:t>10.Повторение пройденного «Что узнали. Чему научились». Проверочная работа</w:t>
            </w:r>
            <w:r w:rsidRPr="00C3794B">
              <w:rPr>
                <w:b/>
                <w:i/>
              </w:rPr>
              <w:t xml:space="preserve"> </w:t>
            </w:r>
            <w:r w:rsidRPr="00270CA4">
              <w:t>«Проверим себя и оценим свои достижения» (тестовая форма</w:t>
            </w:r>
            <w:r w:rsidRPr="00C3794B">
              <w:rPr>
                <w:b/>
                <w:i/>
              </w:rPr>
              <w:t>)</w:t>
            </w:r>
            <w:r w:rsidRPr="00270CA4">
              <w:t>по теме «Письменные приёмы сложения и вычитания многозначных чисел»</w:t>
            </w:r>
            <w:r w:rsidRPr="00C3794B">
              <w:rPr>
                <w:b/>
                <w:i/>
              </w:rPr>
              <w:t xml:space="preserve"> </w:t>
            </w:r>
          </w:p>
          <w:p w:rsidR="00706A41" w:rsidRPr="00270CA4" w:rsidRDefault="00706A41" w:rsidP="00C23813">
            <w:r w:rsidRPr="00270CA4">
              <w:t>11.Анализ результатов.</w:t>
            </w:r>
          </w:p>
        </w:tc>
      </w:tr>
      <w:tr w:rsidR="00706A41" w:rsidRPr="00270CA4" w:rsidTr="00C3794B">
        <w:trPr>
          <w:trHeight w:val="145"/>
        </w:trPr>
        <w:tc>
          <w:tcPr>
            <w:tcW w:w="9213" w:type="dxa"/>
            <w:vAlign w:val="center"/>
          </w:tcPr>
          <w:p w:rsidR="00706A41" w:rsidRPr="00C3794B" w:rsidRDefault="00706A41" w:rsidP="00C3794B">
            <w:pPr>
              <w:jc w:val="center"/>
              <w:rPr>
                <w:b/>
              </w:rPr>
            </w:pPr>
            <w:r w:rsidRPr="00C3794B">
              <w:rPr>
                <w:b/>
              </w:rPr>
              <w:t>Умножение и деление (11ч)</w:t>
            </w:r>
          </w:p>
        </w:tc>
      </w:tr>
      <w:tr w:rsidR="00706A41" w:rsidRPr="00270CA4" w:rsidTr="00C3794B">
        <w:trPr>
          <w:trHeight w:val="145"/>
        </w:trPr>
        <w:tc>
          <w:tcPr>
            <w:tcW w:w="9213" w:type="dxa"/>
          </w:tcPr>
          <w:p w:rsidR="00706A41" w:rsidRPr="00C3794B" w:rsidRDefault="00706A41" w:rsidP="00C23813">
            <w:pPr>
              <w:rPr>
                <w:b/>
              </w:rPr>
            </w:pPr>
            <w:r w:rsidRPr="00C3794B">
              <w:rPr>
                <w:b/>
              </w:rPr>
              <w:t xml:space="preserve">Алгоритмы письменного умножения и деления многозначного числа на однозначное (11ч) . </w:t>
            </w:r>
          </w:p>
          <w:p w:rsidR="00706A41" w:rsidRPr="00270CA4" w:rsidRDefault="00706A41" w:rsidP="00C23813">
            <w:r w:rsidRPr="00270CA4">
              <w:t>1.Алгоритм письменного умножения многозначного числа на однозначное.</w:t>
            </w:r>
          </w:p>
        </w:tc>
      </w:tr>
      <w:tr w:rsidR="00706A41" w:rsidRPr="00270CA4" w:rsidTr="00C3794B">
        <w:trPr>
          <w:trHeight w:val="145"/>
        </w:trPr>
        <w:tc>
          <w:tcPr>
            <w:tcW w:w="9213" w:type="dxa"/>
          </w:tcPr>
          <w:p w:rsidR="00706A41" w:rsidRPr="00270CA4" w:rsidRDefault="00706A41" w:rsidP="00C23813">
            <w:r w:rsidRPr="00270CA4">
              <w:t>2.Умножение чисел, оканчивающихся нулями.</w:t>
            </w:r>
          </w:p>
        </w:tc>
      </w:tr>
      <w:tr w:rsidR="00706A41" w:rsidRPr="00270CA4" w:rsidTr="00C3794B">
        <w:trPr>
          <w:trHeight w:val="145"/>
        </w:trPr>
        <w:tc>
          <w:tcPr>
            <w:tcW w:w="9213" w:type="dxa"/>
          </w:tcPr>
          <w:p w:rsidR="00706A41" w:rsidRPr="00270CA4" w:rsidRDefault="00706A41" w:rsidP="00C23813">
            <w:r w:rsidRPr="00270CA4">
              <w:t>3.Умножение чисел, оканчивающихся нулями. Закрепление.</w:t>
            </w:r>
          </w:p>
        </w:tc>
      </w:tr>
      <w:tr w:rsidR="00706A41" w:rsidRPr="00270CA4" w:rsidTr="00C3794B">
        <w:trPr>
          <w:trHeight w:val="145"/>
        </w:trPr>
        <w:tc>
          <w:tcPr>
            <w:tcW w:w="9213" w:type="dxa"/>
          </w:tcPr>
          <w:p w:rsidR="00706A41" w:rsidRPr="00270CA4" w:rsidRDefault="00706A41" w:rsidP="00C23813">
            <w:r w:rsidRPr="00270CA4">
              <w:t>4.Алгоритм письменного деления многозначного числа на однозначное.</w:t>
            </w:r>
          </w:p>
        </w:tc>
      </w:tr>
      <w:tr w:rsidR="00706A41" w:rsidRPr="00270CA4" w:rsidTr="00C3794B">
        <w:trPr>
          <w:trHeight w:val="145"/>
        </w:trPr>
        <w:tc>
          <w:tcPr>
            <w:tcW w:w="9213" w:type="dxa"/>
          </w:tcPr>
          <w:p w:rsidR="00706A41" w:rsidRPr="00270CA4" w:rsidRDefault="00706A41" w:rsidP="00C23813">
            <w:r w:rsidRPr="00270CA4">
              <w:t>5.Алгоритм письменного деления многозначного числа на однозначное.</w:t>
            </w:r>
          </w:p>
        </w:tc>
      </w:tr>
      <w:tr w:rsidR="00706A41" w:rsidRPr="00270CA4" w:rsidTr="00C3794B">
        <w:trPr>
          <w:trHeight w:val="145"/>
        </w:trPr>
        <w:tc>
          <w:tcPr>
            <w:tcW w:w="9213" w:type="dxa"/>
          </w:tcPr>
          <w:p w:rsidR="00706A41" w:rsidRPr="00270CA4" w:rsidRDefault="00706A41" w:rsidP="00C23813">
            <w:r w:rsidRPr="00270CA4">
              <w:t>6.Алгоритм письменного деления многозначного числа на однозначное. Закрепление.</w:t>
            </w:r>
          </w:p>
        </w:tc>
      </w:tr>
      <w:tr w:rsidR="00706A41" w:rsidRPr="00270CA4" w:rsidTr="00C3794B">
        <w:trPr>
          <w:trHeight w:val="145"/>
        </w:trPr>
        <w:tc>
          <w:tcPr>
            <w:tcW w:w="9213" w:type="dxa"/>
          </w:tcPr>
          <w:p w:rsidR="00706A41" w:rsidRPr="00270CA4" w:rsidRDefault="00706A41" w:rsidP="00C23813">
            <w:r w:rsidRPr="00270CA4">
              <w:t>7.Решение текстовых задач.</w:t>
            </w:r>
          </w:p>
        </w:tc>
      </w:tr>
      <w:tr w:rsidR="00706A41" w:rsidRPr="00270CA4" w:rsidTr="00C3794B">
        <w:trPr>
          <w:trHeight w:val="145"/>
        </w:trPr>
        <w:tc>
          <w:tcPr>
            <w:tcW w:w="9213" w:type="dxa"/>
          </w:tcPr>
          <w:p w:rsidR="00706A41" w:rsidRPr="00270CA4" w:rsidRDefault="00706A41" w:rsidP="00C23813">
            <w:r w:rsidRPr="00270CA4">
              <w:t>8.Решение текстовых задач.</w:t>
            </w:r>
          </w:p>
        </w:tc>
      </w:tr>
      <w:tr w:rsidR="00706A41" w:rsidRPr="00270CA4" w:rsidTr="00C3794B">
        <w:trPr>
          <w:trHeight w:val="145"/>
        </w:trPr>
        <w:tc>
          <w:tcPr>
            <w:tcW w:w="9213" w:type="dxa"/>
          </w:tcPr>
          <w:p w:rsidR="00706A41" w:rsidRPr="00270CA4" w:rsidRDefault="00706A41" w:rsidP="00C23813">
            <w:r w:rsidRPr="00270CA4">
              <w:t>9.Повторение пройденного «Что узнали. Чему научились».</w:t>
            </w:r>
          </w:p>
        </w:tc>
      </w:tr>
      <w:tr w:rsidR="00706A41" w:rsidRPr="00270CA4" w:rsidTr="00C3794B">
        <w:trPr>
          <w:trHeight w:val="145"/>
        </w:trPr>
        <w:tc>
          <w:tcPr>
            <w:tcW w:w="9213" w:type="dxa"/>
          </w:tcPr>
          <w:p w:rsidR="00706A41" w:rsidRPr="00C3794B" w:rsidRDefault="00706A41" w:rsidP="00C23813">
            <w:pPr>
              <w:rPr>
                <w:b/>
              </w:rPr>
            </w:pPr>
            <w:r w:rsidRPr="00270CA4">
              <w:t xml:space="preserve">10.Повторение пройденного «Что узнали. Чему научились». </w:t>
            </w:r>
          </w:p>
        </w:tc>
      </w:tr>
      <w:tr w:rsidR="00706A41" w:rsidRPr="00270CA4" w:rsidTr="00C3794B">
        <w:trPr>
          <w:trHeight w:val="145"/>
        </w:trPr>
        <w:tc>
          <w:tcPr>
            <w:tcW w:w="9213" w:type="dxa"/>
          </w:tcPr>
          <w:p w:rsidR="00706A41" w:rsidRPr="00270CA4" w:rsidRDefault="00706A41" w:rsidP="00C23813">
            <w:r w:rsidRPr="00270CA4">
              <w:t>11.Проверочная работа «Проверим себя и оценим свои достижения» (тестовая форма) по теме</w:t>
            </w:r>
          </w:p>
          <w:p w:rsidR="00706A41" w:rsidRPr="00C3794B" w:rsidRDefault="00706A41" w:rsidP="00C23813">
            <w:pPr>
              <w:rPr>
                <w:b/>
              </w:rPr>
            </w:pPr>
            <w:r w:rsidRPr="00270CA4">
              <w:t xml:space="preserve"> « Письменное умножение и деление на однозначное число». Анализ результатов.</w:t>
            </w:r>
            <w:r w:rsidRPr="00C3794B">
              <w:rPr>
                <w:i/>
              </w:rPr>
              <w:t xml:space="preserve"> </w:t>
            </w:r>
            <w:r w:rsidRPr="00270CA4">
              <w:t>Рубежная работа</w:t>
            </w:r>
          </w:p>
        </w:tc>
      </w:tr>
      <w:tr w:rsidR="00706A41" w:rsidRPr="00270CA4" w:rsidTr="00C3794B">
        <w:trPr>
          <w:trHeight w:val="145"/>
        </w:trPr>
        <w:tc>
          <w:tcPr>
            <w:tcW w:w="9213" w:type="dxa"/>
          </w:tcPr>
          <w:p w:rsidR="00706A41" w:rsidRPr="00C3794B" w:rsidRDefault="00706A41" w:rsidP="00C3794B">
            <w:pPr>
              <w:jc w:val="center"/>
              <w:rPr>
                <w:b/>
              </w:rPr>
            </w:pPr>
            <w:r w:rsidRPr="00C3794B">
              <w:rPr>
                <w:b/>
                <w:lang w:val="en-US"/>
              </w:rPr>
              <w:t>III</w:t>
            </w:r>
            <w:r w:rsidRPr="00C3794B">
              <w:rPr>
                <w:b/>
              </w:rPr>
              <w:t xml:space="preserve"> четверть (40ч)</w:t>
            </w:r>
          </w:p>
          <w:p w:rsidR="00706A41" w:rsidRPr="00C3794B" w:rsidRDefault="00706A41" w:rsidP="00C3794B">
            <w:pPr>
              <w:jc w:val="center"/>
              <w:rPr>
                <w:b/>
              </w:rPr>
            </w:pPr>
            <w:r w:rsidRPr="00C3794B">
              <w:rPr>
                <w:b/>
              </w:rPr>
              <w:t>Числа, которые больше 1000</w:t>
            </w:r>
          </w:p>
          <w:p w:rsidR="00706A41" w:rsidRPr="00C3794B" w:rsidRDefault="00706A41" w:rsidP="00C3794B">
            <w:pPr>
              <w:jc w:val="center"/>
              <w:rPr>
                <w:b/>
              </w:rPr>
            </w:pPr>
            <w:r w:rsidRPr="00C3794B">
              <w:rPr>
                <w:b/>
              </w:rPr>
              <w:t xml:space="preserve">Умножение и деление </w:t>
            </w:r>
            <w:r w:rsidRPr="00270CA4">
              <w:t>(продолжение</w:t>
            </w:r>
            <w:r w:rsidRPr="00C3794B">
              <w:rPr>
                <w:b/>
              </w:rPr>
              <w:t>) (40ч)</w:t>
            </w:r>
          </w:p>
        </w:tc>
      </w:tr>
      <w:tr w:rsidR="00706A41" w:rsidRPr="00270CA4" w:rsidTr="00C3794B">
        <w:trPr>
          <w:trHeight w:val="145"/>
        </w:trPr>
        <w:tc>
          <w:tcPr>
            <w:tcW w:w="9213" w:type="dxa"/>
          </w:tcPr>
          <w:p w:rsidR="00706A41" w:rsidRPr="00270CA4" w:rsidRDefault="00706A41" w:rsidP="00C3794B">
            <w:pPr>
              <w:jc w:val="center"/>
            </w:pPr>
            <w:r w:rsidRPr="00C3794B">
              <w:rPr>
                <w:b/>
              </w:rPr>
              <w:t>Зависимости между величинами: скорость, время и расстояние (4ч)</w:t>
            </w:r>
          </w:p>
        </w:tc>
      </w:tr>
      <w:tr w:rsidR="00706A41" w:rsidRPr="00270CA4" w:rsidTr="00C3794B">
        <w:trPr>
          <w:trHeight w:val="145"/>
        </w:trPr>
        <w:tc>
          <w:tcPr>
            <w:tcW w:w="9213" w:type="dxa"/>
          </w:tcPr>
          <w:p w:rsidR="00706A41" w:rsidRPr="00270CA4" w:rsidRDefault="00706A41" w:rsidP="00C23813">
            <w:r w:rsidRPr="00270CA4">
              <w:t>1.Взаимосвязь между скоростью, временем и расстоянием.</w:t>
            </w:r>
          </w:p>
        </w:tc>
      </w:tr>
      <w:tr w:rsidR="00706A41" w:rsidRPr="00270CA4" w:rsidTr="00C3794B">
        <w:trPr>
          <w:trHeight w:val="145"/>
        </w:trPr>
        <w:tc>
          <w:tcPr>
            <w:tcW w:w="9213" w:type="dxa"/>
          </w:tcPr>
          <w:p w:rsidR="00706A41" w:rsidRPr="00270CA4" w:rsidRDefault="00706A41" w:rsidP="00C23813">
            <w:r w:rsidRPr="00270CA4">
              <w:t>2-4.Решение задач с величинами: скорость, время, расстояние.</w:t>
            </w:r>
          </w:p>
        </w:tc>
      </w:tr>
      <w:tr w:rsidR="00706A41" w:rsidRPr="00270CA4" w:rsidTr="00C3794B">
        <w:trPr>
          <w:trHeight w:val="145"/>
        </w:trPr>
        <w:tc>
          <w:tcPr>
            <w:tcW w:w="9213" w:type="dxa"/>
          </w:tcPr>
          <w:p w:rsidR="00706A41" w:rsidRPr="00270CA4" w:rsidRDefault="00706A41" w:rsidP="00C3794B">
            <w:pPr>
              <w:jc w:val="center"/>
            </w:pPr>
            <w:r w:rsidRPr="00C3794B">
              <w:rPr>
                <w:b/>
              </w:rPr>
              <w:t>Умножение числа на произведение (12ч)</w:t>
            </w:r>
          </w:p>
        </w:tc>
      </w:tr>
      <w:tr w:rsidR="00706A41" w:rsidRPr="00270CA4" w:rsidTr="00C3794B">
        <w:trPr>
          <w:trHeight w:val="145"/>
        </w:trPr>
        <w:tc>
          <w:tcPr>
            <w:tcW w:w="9213" w:type="dxa"/>
          </w:tcPr>
          <w:p w:rsidR="00706A41" w:rsidRPr="00270CA4" w:rsidRDefault="00706A41" w:rsidP="00C23813">
            <w:r w:rsidRPr="00270CA4">
              <w:t>1.Умножение числа на произведение. Закрепление.</w:t>
            </w:r>
          </w:p>
        </w:tc>
      </w:tr>
      <w:tr w:rsidR="00706A41" w:rsidRPr="00270CA4" w:rsidTr="00C3794B">
        <w:trPr>
          <w:trHeight w:val="145"/>
        </w:trPr>
        <w:tc>
          <w:tcPr>
            <w:tcW w:w="9213" w:type="dxa"/>
          </w:tcPr>
          <w:p w:rsidR="00706A41" w:rsidRPr="00270CA4" w:rsidRDefault="00706A41" w:rsidP="00C23813">
            <w:r w:rsidRPr="00270CA4">
              <w:t>2.Устные приемы умножения вида 18*20, 25*12.</w:t>
            </w:r>
          </w:p>
        </w:tc>
      </w:tr>
      <w:tr w:rsidR="00706A41" w:rsidRPr="00270CA4" w:rsidTr="00C3794B">
        <w:trPr>
          <w:trHeight w:val="145"/>
        </w:trPr>
        <w:tc>
          <w:tcPr>
            <w:tcW w:w="9213" w:type="dxa"/>
          </w:tcPr>
          <w:p w:rsidR="00706A41" w:rsidRPr="00270CA4" w:rsidRDefault="00706A41" w:rsidP="00C23813">
            <w:r w:rsidRPr="00270CA4">
              <w:t>3.Письменные приемы умножения на числа, оканчивающиеся нулями.</w:t>
            </w:r>
          </w:p>
        </w:tc>
      </w:tr>
      <w:tr w:rsidR="00706A41" w:rsidRPr="00270CA4" w:rsidTr="00C3794B">
        <w:trPr>
          <w:trHeight w:val="145"/>
        </w:trPr>
        <w:tc>
          <w:tcPr>
            <w:tcW w:w="9213" w:type="dxa"/>
          </w:tcPr>
          <w:p w:rsidR="00706A41" w:rsidRPr="00270CA4" w:rsidRDefault="00706A41" w:rsidP="00C23813">
            <w:r w:rsidRPr="00270CA4">
              <w:t>4.Письменные приемы умножения на числа, оканчивающиеся нулями.</w:t>
            </w:r>
          </w:p>
        </w:tc>
      </w:tr>
      <w:tr w:rsidR="00706A41" w:rsidRPr="00270CA4" w:rsidTr="00C3794B">
        <w:trPr>
          <w:trHeight w:val="145"/>
        </w:trPr>
        <w:tc>
          <w:tcPr>
            <w:tcW w:w="9213" w:type="dxa"/>
          </w:tcPr>
          <w:p w:rsidR="00706A41" w:rsidRPr="00270CA4" w:rsidRDefault="00706A41" w:rsidP="00C23813">
            <w:r w:rsidRPr="00270CA4">
              <w:t>5.Письменные приемы умножения двух чисел, оканчивающихся нулями.</w:t>
            </w:r>
          </w:p>
        </w:tc>
      </w:tr>
      <w:tr w:rsidR="00706A41" w:rsidRPr="00270CA4" w:rsidTr="00C3794B">
        <w:trPr>
          <w:trHeight w:val="145"/>
        </w:trPr>
        <w:tc>
          <w:tcPr>
            <w:tcW w:w="9213" w:type="dxa"/>
          </w:tcPr>
          <w:p w:rsidR="00706A41" w:rsidRPr="00270CA4" w:rsidRDefault="00706A41" w:rsidP="00C23813">
            <w:r w:rsidRPr="00270CA4">
              <w:t>6.Письменные приемы умножения двух чисел, оканчивающихся нулями.</w:t>
            </w:r>
          </w:p>
        </w:tc>
      </w:tr>
      <w:tr w:rsidR="00706A41" w:rsidRPr="00270CA4" w:rsidTr="00C3794B">
        <w:trPr>
          <w:trHeight w:val="145"/>
        </w:trPr>
        <w:tc>
          <w:tcPr>
            <w:tcW w:w="9213" w:type="dxa"/>
          </w:tcPr>
          <w:p w:rsidR="00706A41" w:rsidRPr="00270CA4" w:rsidRDefault="00706A41" w:rsidP="00C23813">
            <w:r w:rsidRPr="00270CA4">
              <w:t>7.«Странички для любознательных» - задания творческого и поискового характера: логические задачи; задачи-расчеты; математические игры.</w:t>
            </w:r>
          </w:p>
        </w:tc>
      </w:tr>
      <w:tr w:rsidR="00706A41" w:rsidRPr="00270CA4" w:rsidTr="00C3794B">
        <w:trPr>
          <w:trHeight w:val="145"/>
        </w:trPr>
        <w:tc>
          <w:tcPr>
            <w:tcW w:w="9213" w:type="dxa"/>
          </w:tcPr>
          <w:p w:rsidR="00706A41" w:rsidRPr="00270CA4" w:rsidRDefault="00706A41" w:rsidP="00C23813">
            <w:r w:rsidRPr="00270CA4">
              <w:t>8.«Странички для любознательных» - задания творческого и поискового характера: логические задачи; задачи-расчеты; математические игры.</w:t>
            </w:r>
          </w:p>
        </w:tc>
      </w:tr>
      <w:tr w:rsidR="00706A41" w:rsidRPr="00270CA4" w:rsidTr="00C3794B">
        <w:trPr>
          <w:trHeight w:val="145"/>
        </w:trPr>
        <w:tc>
          <w:tcPr>
            <w:tcW w:w="9213" w:type="dxa"/>
          </w:tcPr>
          <w:p w:rsidR="00706A41" w:rsidRPr="00270CA4" w:rsidRDefault="00706A41" w:rsidP="00C23813">
            <w:r w:rsidRPr="00270CA4">
              <w:t>9.Повторение пройденного «Что узнали. Чему научились».</w:t>
            </w:r>
          </w:p>
        </w:tc>
      </w:tr>
      <w:tr w:rsidR="00706A41" w:rsidRPr="00270CA4" w:rsidTr="00C3794B">
        <w:trPr>
          <w:trHeight w:val="145"/>
        </w:trPr>
        <w:tc>
          <w:tcPr>
            <w:tcW w:w="9213" w:type="dxa"/>
          </w:tcPr>
          <w:p w:rsidR="00706A41" w:rsidRPr="00270CA4" w:rsidRDefault="00706A41" w:rsidP="00C23813">
            <w:r w:rsidRPr="00270CA4">
              <w:t>10.-11.Повторение пройденного «Что узнали. Чему научились».</w:t>
            </w:r>
          </w:p>
        </w:tc>
      </w:tr>
      <w:tr w:rsidR="00706A41" w:rsidRPr="00270CA4" w:rsidTr="00C3794B">
        <w:trPr>
          <w:trHeight w:val="145"/>
        </w:trPr>
        <w:tc>
          <w:tcPr>
            <w:tcW w:w="9213" w:type="dxa"/>
          </w:tcPr>
          <w:p w:rsidR="00706A41" w:rsidRPr="00270CA4" w:rsidRDefault="00706A41" w:rsidP="00C23813">
            <w:r w:rsidRPr="00270CA4">
              <w:t xml:space="preserve">12.Взаимная проверка знаний: «Помогаем друг другу сделать шаг к успеху». Работа в паре </w:t>
            </w:r>
          </w:p>
          <w:p w:rsidR="00706A41" w:rsidRPr="00270CA4" w:rsidRDefault="00706A41" w:rsidP="00C23813">
            <w:r w:rsidRPr="00270CA4">
              <w:t>по тесту «Верно? Неверно?</w:t>
            </w:r>
          </w:p>
        </w:tc>
      </w:tr>
      <w:tr w:rsidR="00706A41" w:rsidRPr="00270CA4" w:rsidTr="00C3794B">
        <w:trPr>
          <w:trHeight w:val="145"/>
        </w:trPr>
        <w:tc>
          <w:tcPr>
            <w:tcW w:w="9213" w:type="dxa"/>
          </w:tcPr>
          <w:p w:rsidR="00706A41" w:rsidRPr="00270CA4" w:rsidRDefault="00706A41" w:rsidP="00C3794B">
            <w:pPr>
              <w:jc w:val="center"/>
            </w:pPr>
            <w:r w:rsidRPr="00C3794B">
              <w:rPr>
                <w:b/>
              </w:rPr>
              <w:t>Деление числа на произведение (11ч)</w:t>
            </w:r>
          </w:p>
          <w:p w:rsidR="00706A41" w:rsidRPr="00270CA4" w:rsidRDefault="00706A41" w:rsidP="00C23813">
            <w:r w:rsidRPr="00270CA4">
              <w:t>1.Устные приемы деления для случаев вида 600:20, 5600:800.</w:t>
            </w:r>
          </w:p>
          <w:p w:rsidR="00706A41" w:rsidRPr="00270CA4" w:rsidRDefault="00706A41" w:rsidP="00C23813"/>
        </w:tc>
      </w:tr>
      <w:tr w:rsidR="00706A41" w:rsidRPr="00270CA4" w:rsidTr="00C3794B">
        <w:trPr>
          <w:trHeight w:val="145"/>
        </w:trPr>
        <w:tc>
          <w:tcPr>
            <w:tcW w:w="9213" w:type="dxa"/>
          </w:tcPr>
          <w:p w:rsidR="00706A41" w:rsidRPr="00270CA4" w:rsidRDefault="00706A41" w:rsidP="00C23813">
            <w:r w:rsidRPr="00270CA4">
              <w:t>2.Деление с остатком на 10, 100, 1000.</w:t>
            </w:r>
          </w:p>
        </w:tc>
      </w:tr>
      <w:tr w:rsidR="00706A41" w:rsidRPr="00270CA4" w:rsidTr="00C3794B">
        <w:trPr>
          <w:trHeight w:val="449"/>
        </w:trPr>
        <w:tc>
          <w:tcPr>
            <w:tcW w:w="9213" w:type="dxa"/>
          </w:tcPr>
          <w:p w:rsidR="00706A41" w:rsidRPr="00270CA4" w:rsidRDefault="00706A41" w:rsidP="00C23813">
            <w:r w:rsidRPr="00270CA4">
              <w:t>3.Деление с остатком на 10, 100, 1000. Закрепление.</w:t>
            </w:r>
          </w:p>
        </w:tc>
      </w:tr>
      <w:tr w:rsidR="00706A41" w:rsidRPr="00270CA4" w:rsidTr="00C3794B">
        <w:trPr>
          <w:trHeight w:val="145"/>
        </w:trPr>
        <w:tc>
          <w:tcPr>
            <w:tcW w:w="9213" w:type="dxa"/>
          </w:tcPr>
          <w:p w:rsidR="00706A41" w:rsidRPr="00270CA4" w:rsidRDefault="00706A41" w:rsidP="00C23813">
            <w:r w:rsidRPr="00270CA4">
              <w:t>4.Письменное деление на числа, оканчивающиеся нулями.</w:t>
            </w:r>
          </w:p>
        </w:tc>
      </w:tr>
      <w:tr w:rsidR="00706A41" w:rsidRPr="00270CA4" w:rsidTr="00C3794B">
        <w:trPr>
          <w:trHeight w:val="145"/>
        </w:trPr>
        <w:tc>
          <w:tcPr>
            <w:tcW w:w="9213" w:type="dxa"/>
          </w:tcPr>
          <w:p w:rsidR="00706A41" w:rsidRPr="00270CA4" w:rsidRDefault="00706A41" w:rsidP="00C23813">
            <w:r w:rsidRPr="00270CA4">
              <w:t>5.Письменное деление на числа, оканчивающиеся нулями.</w:t>
            </w:r>
          </w:p>
        </w:tc>
      </w:tr>
      <w:tr w:rsidR="00706A41" w:rsidRPr="00270CA4" w:rsidTr="00C3794B">
        <w:trPr>
          <w:trHeight w:val="145"/>
        </w:trPr>
        <w:tc>
          <w:tcPr>
            <w:tcW w:w="9213" w:type="dxa"/>
          </w:tcPr>
          <w:p w:rsidR="00706A41" w:rsidRPr="00270CA4" w:rsidRDefault="00706A41" w:rsidP="00C23813">
            <w:r w:rsidRPr="00270CA4">
              <w:t>6.Решение задач на одновременное встречное движение.</w:t>
            </w:r>
          </w:p>
        </w:tc>
      </w:tr>
      <w:tr w:rsidR="00706A41" w:rsidRPr="00270CA4" w:rsidTr="00C3794B">
        <w:trPr>
          <w:trHeight w:val="145"/>
        </w:trPr>
        <w:tc>
          <w:tcPr>
            <w:tcW w:w="9213" w:type="dxa"/>
          </w:tcPr>
          <w:p w:rsidR="00706A41" w:rsidRPr="00270CA4" w:rsidRDefault="00706A41" w:rsidP="00C23813">
            <w:r w:rsidRPr="00270CA4">
              <w:t>7.Решение задач на одновременное движение в противоположных направлениях.</w:t>
            </w:r>
          </w:p>
        </w:tc>
      </w:tr>
      <w:tr w:rsidR="00706A41" w:rsidRPr="00270CA4" w:rsidTr="00C3794B">
        <w:trPr>
          <w:trHeight w:val="145"/>
        </w:trPr>
        <w:tc>
          <w:tcPr>
            <w:tcW w:w="9213" w:type="dxa"/>
          </w:tcPr>
          <w:p w:rsidR="00706A41" w:rsidRPr="00270CA4" w:rsidRDefault="00706A41" w:rsidP="00C23813">
            <w:r w:rsidRPr="00270CA4">
              <w:t>8.Решение задач на одновременное движение в противоположных направлениях.</w:t>
            </w:r>
          </w:p>
        </w:tc>
      </w:tr>
      <w:tr w:rsidR="00706A41" w:rsidRPr="00270CA4" w:rsidTr="00C3794B">
        <w:trPr>
          <w:trHeight w:val="145"/>
        </w:trPr>
        <w:tc>
          <w:tcPr>
            <w:tcW w:w="9213" w:type="dxa"/>
          </w:tcPr>
          <w:p w:rsidR="00706A41" w:rsidRPr="00270CA4" w:rsidRDefault="00706A41" w:rsidP="00C23813">
            <w:r w:rsidRPr="00270CA4">
              <w:t>9.Письменное деление на числа, оканчивающиеся нулями. Закрепление. Проект «Математика вокруг нас». Составление сборника математических задач и заданий.</w:t>
            </w:r>
          </w:p>
        </w:tc>
      </w:tr>
      <w:tr w:rsidR="00706A41" w:rsidRPr="00270CA4" w:rsidTr="00C3794B">
        <w:trPr>
          <w:trHeight w:val="145"/>
        </w:trPr>
        <w:tc>
          <w:tcPr>
            <w:tcW w:w="9213" w:type="dxa"/>
          </w:tcPr>
          <w:p w:rsidR="00706A41" w:rsidRPr="00270CA4" w:rsidRDefault="00706A41" w:rsidP="00C23813">
            <w:r w:rsidRPr="00270CA4">
              <w:t>10.Повторение пройденного «Что узнали. Чему научились».</w:t>
            </w:r>
          </w:p>
        </w:tc>
      </w:tr>
      <w:tr w:rsidR="00706A41" w:rsidRPr="00270CA4" w:rsidTr="00C3794B">
        <w:trPr>
          <w:trHeight w:val="145"/>
        </w:trPr>
        <w:tc>
          <w:tcPr>
            <w:tcW w:w="9213" w:type="dxa"/>
          </w:tcPr>
          <w:p w:rsidR="00706A41" w:rsidRPr="00270CA4" w:rsidRDefault="00706A41" w:rsidP="00C23813">
            <w:r w:rsidRPr="00270CA4">
              <w:t>11.Проверочная работа «Проверим себя и оценим свои достижения» (тестовая форма</w:t>
            </w:r>
            <w:r w:rsidRPr="00C3794B">
              <w:rPr>
                <w:b/>
                <w:i/>
              </w:rPr>
              <w:t xml:space="preserve">) </w:t>
            </w:r>
            <w:r w:rsidRPr="00270CA4">
              <w:t>по теме « Деление на числа, оканчивающиеся нулями». Анализ результатов.</w:t>
            </w:r>
          </w:p>
        </w:tc>
      </w:tr>
      <w:tr w:rsidR="00706A41" w:rsidRPr="00270CA4" w:rsidTr="00C3794B">
        <w:trPr>
          <w:trHeight w:val="145"/>
        </w:trPr>
        <w:tc>
          <w:tcPr>
            <w:tcW w:w="9213" w:type="dxa"/>
          </w:tcPr>
          <w:p w:rsidR="00706A41" w:rsidRPr="00C3794B" w:rsidRDefault="00706A41" w:rsidP="00C3794B">
            <w:pPr>
              <w:jc w:val="center"/>
              <w:rPr>
                <w:b/>
              </w:rPr>
            </w:pPr>
            <w:r w:rsidRPr="00C3794B">
              <w:rPr>
                <w:b/>
              </w:rPr>
              <w:t>Письменное умножение многозначного числа на двузначное и трёхзначное число (13ч)</w:t>
            </w:r>
          </w:p>
          <w:p w:rsidR="00706A41" w:rsidRPr="00270CA4" w:rsidRDefault="00706A41" w:rsidP="00C23813">
            <w:r w:rsidRPr="00270CA4">
              <w:t>1.Умножение числа на сумму.</w:t>
            </w:r>
          </w:p>
        </w:tc>
      </w:tr>
      <w:tr w:rsidR="00706A41" w:rsidRPr="00270CA4" w:rsidTr="00C3794B">
        <w:trPr>
          <w:trHeight w:val="145"/>
        </w:trPr>
        <w:tc>
          <w:tcPr>
            <w:tcW w:w="9213" w:type="dxa"/>
          </w:tcPr>
          <w:p w:rsidR="00706A41" w:rsidRPr="00270CA4" w:rsidRDefault="00706A41" w:rsidP="00C23813">
            <w:r w:rsidRPr="00270CA4">
              <w:t>2.Умножение числа на сумму. Закрепление.</w:t>
            </w:r>
          </w:p>
        </w:tc>
      </w:tr>
      <w:tr w:rsidR="00706A41" w:rsidRPr="00270CA4" w:rsidTr="00C3794B">
        <w:trPr>
          <w:trHeight w:val="145"/>
        </w:trPr>
        <w:tc>
          <w:tcPr>
            <w:tcW w:w="9213" w:type="dxa"/>
          </w:tcPr>
          <w:p w:rsidR="00706A41" w:rsidRPr="00270CA4" w:rsidRDefault="00706A41" w:rsidP="00C23813">
            <w:r w:rsidRPr="00270CA4">
              <w:t>3.Алгоритм письменного умножения многозначного числа на двузначное.</w:t>
            </w:r>
          </w:p>
        </w:tc>
      </w:tr>
      <w:tr w:rsidR="00706A41" w:rsidRPr="00270CA4" w:rsidTr="00C3794B">
        <w:trPr>
          <w:trHeight w:val="145"/>
        </w:trPr>
        <w:tc>
          <w:tcPr>
            <w:tcW w:w="9213" w:type="dxa"/>
          </w:tcPr>
          <w:p w:rsidR="00706A41" w:rsidRPr="00270CA4" w:rsidRDefault="00706A41" w:rsidP="00C23813">
            <w:r w:rsidRPr="00270CA4">
              <w:t>4.Алгоритм письменного умножения многозначного числа на двузначное. Закрепление.</w:t>
            </w:r>
          </w:p>
        </w:tc>
      </w:tr>
      <w:tr w:rsidR="00706A41" w:rsidRPr="00270CA4" w:rsidTr="00C3794B">
        <w:trPr>
          <w:trHeight w:val="145"/>
        </w:trPr>
        <w:tc>
          <w:tcPr>
            <w:tcW w:w="9213" w:type="dxa"/>
          </w:tcPr>
          <w:p w:rsidR="00706A41" w:rsidRPr="00270CA4" w:rsidRDefault="00706A41" w:rsidP="00C23813">
            <w:r w:rsidRPr="00270CA4">
              <w:t>5.Письменное умножение многозначного числа на двузначное.</w:t>
            </w:r>
          </w:p>
        </w:tc>
      </w:tr>
      <w:tr w:rsidR="00706A41" w:rsidRPr="00270CA4" w:rsidTr="00C3794B">
        <w:trPr>
          <w:trHeight w:val="145"/>
        </w:trPr>
        <w:tc>
          <w:tcPr>
            <w:tcW w:w="9213" w:type="dxa"/>
          </w:tcPr>
          <w:p w:rsidR="00706A41" w:rsidRPr="00270CA4" w:rsidRDefault="00706A41" w:rsidP="00C23813">
            <w:r w:rsidRPr="00270CA4">
              <w:t>6.Письменное умножение многозначного числа на двузначное. Закрепление.</w:t>
            </w:r>
          </w:p>
        </w:tc>
      </w:tr>
      <w:tr w:rsidR="00706A41" w:rsidRPr="00270CA4" w:rsidTr="00C3794B">
        <w:trPr>
          <w:trHeight w:val="145"/>
        </w:trPr>
        <w:tc>
          <w:tcPr>
            <w:tcW w:w="9213" w:type="dxa"/>
          </w:tcPr>
          <w:p w:rsidR="00706A41" w:rsidRPr="00270CA4" w:rsidRDefault="00706A41" w:rsidP="00C23813">
            <w:r w:rsidRPr="00270CA4">
              <w:t>7.Алгоритм письменного умножения многозначного числа на трехзначное.</w:t>
            </w:r>
          </w:p>
        </w:tc>
      </w:tr>
      <w:tr w:rsidR="00706A41" w:rsidRPr="00270CA4" w:rsidTr="00C3794B">
        <w:trPr>
          <w:trHeight w:val="145"/>
        </w:trPr>
        <w:tc>
          <w:tcPr>
            <w:tcW w:w="9213" w:type="dxa"/>
          </w:tcPr>
          <w:p w:rsidR="00706A41" w:rsidRPr="00270CA4" w:rsidRDefault="00706A41" w:rsidP="00C23813">
            <w:r w:rsidRPr="00270CA4">
              <w:t>8.Алгоритм письменного умножения многозначного числа на трехзначное. Закрепление.</w:t>
            </w:r>
          </w:p>
        </w:tc>
      </w:tr>
      <w:tr w:rsidR="00706A41" w:rsidRPr="00270CA4" w:rsidTr="00C3794B">
        <w:trPr>
          <w:trHeight w:val="145"/>
        </w:trPr>
        <w:tc>
          <w:tcPr>
            <w:tcW w:w="9213" w:type="dxa"/>
          </w:tcPr>
          <w:p w:rsidR="00706A41" w:rsidRPr="00270CA4" w:rsidRDefault="00706A41" w:rsidP="00C23813">
            <w:r w:rsidRPr="00270CA4">
              <w:t>9.Письменное умножение многозначного числа на трехзначное.</w:t>
            </w:r>
          </w:p>
        </w:tc>
      </w:tr>
      <w:tr w:rsidR="00706A41" w:rsidRPr="00270CA4" w:rsidTr="00C3794B">
        <w:trPr>
          <w:trHeight w:val="145"/>
        </w:trPr>
        <w:tc>
          <w:tcPr>
            <w:tcW w:w="9213" w:type="dxa"/>
          </w:tcPr>
          <w:p w:rsidR="00706A41" w:rsidRPr="00270CA4" w:rsidRDefault="00706A41" w:rsidP="00C23813">
            <w:r w:rsidRPr="00270CA4">
              <w:t>10.Письменное умножение многозначного числа на трехзначное. Закрепление.</w:t>
            </w:r>
          </w:p>
        </w:tc>
      </w:tr>
      <w:tr w:rsidR="00706A41" w:rsidRPr="00270CA4" w:rsidTr="00C3794B">
        <w:trPr>
          <w:trHeight w:val="145"/>
        </w:trPr>
        <w:tc>
          <w:tcPr>
            <w:tcW w:w="9213" w:type="dxa"/>
          </w:tcPr>
          <w:p w:rsidR="00706A41" w:rsidRPr="00270CA4" w:rsidRDefault="00706A41" w:rsidP="00C23813">
            <w:r w:rsidRPr="00270CA4">
              <w:t>11.Решение задач на нахождение неизвестного по двум разностям.</w:t>
            </w:r>
          </w:p>
        </w:tc>
      </w:tr>
      <w:tr w:rsidR="00706A41" w:rsidRPr="00270CA4" w:rsidTr="00C3794B">
        <w:trPr>
          <w:trHeight w:val="145"/>
        </w:trPr>
        <w:tc>
          <w:tcPr>
            <w:tcW w:w="9213" w:type="dxa"/>
          </w:tcPr>
          <w:p w:rsidR="00706A41" w:rsidRPr="00270CA4" w:rsidRDefault="00706A41" w:rsidP="00C23813">
            <w:r w:rsidRPr="00270CA4">
              <w:t>12.Повторение пройденного «Что узнали. Чему научились».</w:t>
            </w:r>
          </w:p>
        </w:tc>
      </w:tr>
      <w:tr w:rsidR="00706A41" w:rsidRPr="00270CA4" w:rsidTr="00C3794B">
        <w:trPr>
          <w:trHeight w:val="145"/>
        </w:trPr>
        <w:tc>
          <w:tcPr>
            <w:tcW w:w="9213" w:type="dxa"/>
          </w:tcPr>
          <w:p w:rsidR="00706A41" w:rsidRPr="00C3794B" w:rsidRDefault="00706A41" w:rsidP="00C23813">
            <w:pPr>
              <w:rPr>
                <w:b/>
              </w:rPr>
            </w:pPr>
            <w:r w:rsidRPr="00270CA4">
              <w:t>13.Контроль и учёт знаний</w:t>
            </w:r>
            <w:r w:rsidRPr="00C3794B">
              <w:rPr>
                <w:b/>
              </w:rPr>
              <w:t xml:space="preserve"> </w:t>
            </w:r>
            <w:r w:rsidRPr="00270CA4">
              <w:t>по теме «Письменное умножение многозначного числа на двузначное и трёхзначное число»</w:t>
            </w:r>
            <w:r w:rsidRPr="00C3794B">
              <w:rPr>
                <w:b/>
              </w:rPr>
              <w:t xml:space="preserve"> </w:t>
            </w:r>
          </w:p>
        </w:tc>
      </w:tr>
      <w:tr w:rsidR="00706A41" w:rsidRPr="00270CA4" w:rsidTr="00C3794B">
        <w:trPr>
          <w:trHeight w:val="145"/>
        </w:trPr>
        <w:tc>
          <w:tcPr>
            <w:tcW w:w="9213" w:type="dxa"/>
            <w:vAlign w:val="center"/>
          </w:tcPr>
          <w:p w:rsidR="00706A41" w:rsidRPr="00C3794B" w:rsidRDefault="00706A41" w:rsidP="00C3794B">
            <w:pPr>
              <w:jc w:val="center"/>
              <w:rPr>
                <w:b/>
              </w:rPr>
            </w:pPr>
            <w:r w:rsidRPr="00C3794B">
              <w:rPr>
                <w:b/>
                <w:lang w:val="en-US"/>
              </w:rPr>
              <w:t>IV</w:t>
            </w:r>
            <w:r w:rsidRPr="00C3794B">
              <w:rPr>
                <w:b/>
              </w:rPr>
              <w:t>четверть (32ч)</w:t>
            </w:r>
          </w:p>
          <w:p w:rsidR="00706A41" w:rsidRPr="00C3794B" w:rsidRDefault="00706A41" w:rsidP="00C3794B">
            <w:pPr>
              <w:jc w:val="center"/>
              <w:rPr>
                <w:b/>
              </w:rPr>
            </w:pPr>
            <w:r w:rsidRPr="00C3794B">
              <w:rPr>
                <w:b/>
              </w:rPr>
              <w:t>Числа, которые больше 1000</w:t>
            </w:r>
          </w:p>
          <w:p w:rsidR="00706A41" w:rsidRPr="00C3794B" w:rsidRDefault="00706A41" w:rsidP="00C3794B">
            <w:pPr>
              <w:jc w:val="center"/>
              <w:rPr>
                <w:b/>
              </w:rPr>
            </w:pPr>
            <w:r w:rsidRPr="00C3794B">
              <w:rPr>
                <w:b/>
              </w:rPr>
              <w:t xml:space="preserve">Умножение и деление </w:t>
            </w:r>
            <w:r w:rsidRPr="00270CA4">
              <w:t>(продолжение)</w:t>
            </w:r>
            <w:r w:rsidRPr="00C3794B">
              <w:rPr>
                <w:b/>
              </w:rPr>
              <w:t>(20ч)</w:t>
            </w:r>
          </w:p>
        </w:tc>
      </w:tr>
      <w:tr w:rsidR="00706A41" w:rsidRPr="00270CA4" w:rsidTr="00C3794B">
        <w:trPr>
          <w:trHeight w:val="145"/>
        </w:trPr>
        <w:tc>
          <w:tcPr>
            <w:tcW w:w="9213" w:type="dxa"/>
          </w:tcPr>
          <w:p w:rsidR="00706A41" w:rsidRPr="00C3794B" w:rsidRDefault="00706A41" w:rsidP="00C3794B">
            <w:pPr>
              <w:jc w:val="center"/>
              <w:rPr>
                <w:b/>
              </w:rPr>
            </w:pPr>
            <w:r w:rsidRPr="00C3794B">
              <w:rPr>
                <w:b/>
              </w:rPr>
              <w:t>Письменное деление многозначного числа на двузначное и трёхзначное число(20ч)</w:t>
            </w:r>
          </w:p>
          <w:p w:rsidR="00706A41" w:rsidRPr="00270CA4" w:rsidRDefault="00706A41" w:rsidP="00C23813">
            <w:r w:rsidRPr="00270CA4">
              <w:t>1.Письменное деление многозначного числа на двузначное.</w:t>
            </w:r>
          </w:p>
        </w:tc>
      </w:tr>
      <w:tr w:rsidR="00706A41" w:rsidRPr="00270CA4" w:rsidTr="00C3794B">
        <w:trPr>
          <w:trHeight w:val="145"/>
        </w:trPr>
        <w:tc>
          <w:tcPr>
            <w:tcW w:w="9213" w:type="dxa"/>
          </w:tcPr>
          <w:p w:rsidR="00706A41" w:rsidRPr="00270CA4" w:rsidRDefault="00706A41" w:rsidP="00C23813">
            <w:r w:rsidRPr="00270CA4">
              <w:t>2.Письменное деление многозначного числа на двузначное. Деление с остатком.</w:t>
            </w:r>
          </w:p>
        </w:tc>
      </w:tr>
      <w:tr w:rsidR="00706A41" w:rsidRPr="00270CA4" w:rsidTr="00C3794B">
        <w:trPr>
          <w:trHeight w:val="145"/>
        </w:trPr>
        <w:tc>
          <w:tcPr>
            <w:tcW w:w="9213" w:type="dxa"/>
          </w:tcPr>
          <w:p w:rsidR="00706A41" w:rsidRPr="00270CA4" w:rsidRDefault="00706A41" w:rsidP="00C23813">
            <w:r w:rsidRPr="00270CA4">
              <w:t>3.Алгоритм письменного деления многозначного числа на двузначное.</w:t>
            </w:r>
          </w:p>
        </w:tc>
      </w:tr>
      <w:tr w:rsidR="00706A41" w:rsidRPr="00270CA4" w:rsidTr="00C3794B">
        <w:trPr>
          <w:trHeight w:val="145"/>
        </w:trPr>
        <w:tc>
          <w:tcPr>
            <w:tcW w:w="9213" w:type="dxa"/>
          </w:tcPr>
          <w:p w:rsidR="00706A41" w:rsidRPr="00270CA4" w:rsidRDefault="00706A41" w:rsidP="00C23813">
            <w:r w:rsidRPr="00270CA4">
              <w:t>4.Алгоритм письменного деления многозначного числа на двузначное.</w:t>
            </w:r>
          </w:p>
        </w:tc>
      </w:tr>
      <w:tr w:rsidR="00706A41" w:rsidRPr="00270CA4" w:rsidTr="00C3794B">
        <w:trPr>
          <w:trHeight w:val="145"/>
        </w:trPr>
        <w:tc>
          <w:tcPr>
            <w:tcW w:w="9213" w:type="dxa"/>
          </w:tcPr>
          <w:p w:rsidR="00706A41" w:rsidRPr="00270CA4" w:rsidRDefault="00706A41" w:rsidP="00C23813">
            <w:r w:rsidRPr="00270CA4">
              <w:t>5.Алгоритм письменного деления многозначного числа на двузначное. Закрепление.</w:t>
            </w:r>
          </w:p>
        </w:tc>
      </w:tr>
      <w:tr w:rsidR="00706A41" w:rsidRPr="00270CA4" w:rsidTr="00C3794B">
        <w:trPr>
          <w:trHeight w:val="145"/>
        </w:trPr>
        <w:tc>
          <w:tcPr>
            <w:tcW w:w="9213" w:type="dxa"/>
          </w:tcPr>
          <w:p w:rsidR="00706A41" w:rsidRPr="00270CA4" w:rsidRDefault="00706A41" w:rsidP="00C23813">
            <w:r w:rsidRPr="00270CA4">
              <w:t>6.Письменное деление многозначного числа на трехзначное.</w:t>
            </w:r>
          </w:p>
        </w:tc>
      </w:tr>
      <w:tr w:rsidR="00706A41" w:rsidRPr="00270CA4" w:rsidTr="00C3794B">
        <w:trPr>
          <w:trHeight w:val="145"/>
        </w:trPr>
        <w:tc>
          <w:tcPr>
            <w:tcW w:w="9213" w:type="dxa"/>
          </w:tcPr>
          <w:p w:rsidR="00706A41" w:rsidRPr="00270CA4" w:rsidRDefault="00706A41" w:rsidP="00C23813">
            <w:r w:rsidRPr="00270CA4">
              <w:t>7.Письменное деление многозначного числа на трехзначное. Деление с остатком.</w:t>
            </w:r>
          </w:p>
        </w:tc>
      </w:tr>
      <w:tr w:rsidR="00706A41" w:rsidRPr="00270CA4" w:rsidTr="00C3794B">
        <w:trPr>
          <w:trHeight w:val="145"/>
        </w:trPr>
        <w:tc>
          <w:tcPr>
            <w:tcW w:w="9213" w:type="dxa"/>
          </w:tcPr>
          <w:p w:rsidR="00706A41" w:rsidRPr="00270CA4" w:rsidRDefault="00706A41" w:rsidP="00C23813">
            <w:r w:rsidRPr="00270CA4">
              <w:t>8.Алгоритм письменного деления многозначного числа на трехзначное.</w:t>
            </w:r>
          </w:p>
        </w:tc>
      </w:tr>
      <w:tr w:rsidR="00706A41" w:rsidRPr="00270CA4" w:rsidTr="00C3794B">
        <w:trPr>
          <w:trHeight w:val="145"/>
        </w:trPr>
        <w:tc>
          <w:tcPr>
            <w:tcW w:w="9213" w:type="dxa"/>
          </w:tcPr>
          <w:p w:rsidR="00706A41" w:rsidRPr="00270CA4" w:rsidRDefault="00706A41" w:rsidP="00C23813">
            <w:r w:rsidRPr="00270CA4">
              <w:t>9.Алгоритм письменного деления многозначного числа на трехзначное.</w:t>
            </w:r>
          </w:p>
        </w:tc>
      </w:tr>
      <w:tr w:rsidR="00706A41" w:rsidRPr="00270CA4" w:rsidTr="00C3794B">
        <w:trPr>
          <w:trHeight w:val="145"/>
        </w:trPr>
        <w:tc>
          <w:tcPr>
            <w:tcW w:w="9213" w:type="dxa"/>
          </w:tcPr>
          <w:p w:rsidR="00706A41" w:rsidRPr="00270CA4" w:rsidRDefault="00706A41" w:rsidP="00C23813">
            <w:r w:rsidRPr="00270CA4">
              <w:t>10.Алгоритм письменного деления многозначного числа на трехзначное. Закрепление.</w:t>
            </w:r>
          </w:p>
        </w:tc>
      </w:tr>
      <w:tr w:rsidR="00706A41" w:rsidRPr="00270CA4" w:rsidTr="00C3794B">
        <w:trPr>
          <w:trHeight w:val="145"/>
        </w:trPr>
        <w:tc>
          <w:tcPr>
            <w:tcW w:w="9213" w:type="dxa"/>
          </w:tcPr>
          <w:p w:rsidR="00706A41" w:rsidRPr="00270CA4" w:rsidRDefault="00706A41" w:rsidP="00C23813">
            <w:r w:rsidRPr="00270CA4">
              <w:t>11.Проверка умножения делением.</w:t>
            </w:r>
          </w:p>
        </w:tc>
      </w:tr>
      <w:tr w:rsidR="00706A41" w:rsidRPr="00270CA4" w:rsidTr="00C3794B">
        <w:trPr>
          <w:trHeight w:val="145"/>
        </w:trPr>
        <w:tc>
          <w:tcPr>
            <w:tcW w:w="9213" w:type="dxa"/>
          </w:tcPr>
          <w:p w:rsidR="00706A41" w:rsidRPr="00270CA4" w:rsidRDefault="00706A41" w:rsidP="00C23813">
            <w:r w:rsidRPr="00270CA4">
              <w:t>12.Проверка умножения делением. Закрепление.</w:t>
            </w:r>
          </w:p>
        </w:tc>
      </w:tr>
      <w:tr w:rsidR="00706A41" w:rsidRPr="00270CA4" w:rsidTr="00C3794B">
        <w:trPr>
          <w:trHeight w:val="145"/>
        </w:trPr>
        <w:tc>
          <w:tcPr>
            <w:tcW w:w="9213" w:type="dxa"/>
          </w:tcPr>
          <w:p w:rsidR="00706A41" w:rsidRPr="00270CA4" w:rsidRDefault="00706A41" w:rsidP="00C23813">
            <w:r w:rsidRPr="00270CA4">
              <w:t>13.Проверка деления умножением.</w:t>
            </w:r>
          </w:p>
        </w:tc>
      </w:tr>
      <w:tr w:rsidR="00706A41" w:rsidRPr="00270CA4" w:rsidTr="00C3794B">
        <w:trPr>
          <w:trHeight w:val="272"/>
        </w:trPr>
        <w:tc>
          <w:tcPr>
            <w:tcW w:w="9213" w:type="dxa"/>
          </w:tcPr>
          <w:p w:rsidR="00706A41" w:rsidRPr="00270CA4" w:rsidRDefault="00706A41" w:rsidP="00C23813">
            <w:r w:rsidRPr="00270CA4">
              <w:t>14.Проверка деления умножением. Закрепление.</w:t>
            </w:r>
          </w:p>
        </w:tc>
      </w:tr>
      <w:tr w:rsidR="00706A41" w:rsidRPr="00270CA4" w:rsidTr="00C3794B">
        <w:trPr>
          <w:trHeight w:val="145"/>
        </w:trPr>
        <w:tc>
          <w:tcPr>
            <w:tcW w:w="9213" w:type="dxa"/>
          </w:tcPr>
          <w:p w:rsidR="00706A41" w:rsidRPr="00270CA4" w:rsidRDefault="00706A41" w:rsidP="00C23813">
            <w:r w:rsidRPr="00270CA4">
              <w:t>15.Куб. Пирамида. Шар. Распознавание и названия геометрических тел: куб, шар, пирамида.</w:t>
            </w:r>
          </w:p>
        </w:tc>
      </w:tr>
      <w:tr w:rsidR="00706A41" w:rsidRPr="00270CA4" w:rsidTr="00C3794B">
        <w:trPr>
          <w:trHeight w:val="145"/>
        </w:trPr>
        <w:tc>
          <w:tcPr>
            <w:tcW w:w="9213" w:type="dxa"/>
          </w:tcPr>
          <w:p w:rsidR="00706A41" w:rsidRPr="00270CA4" w:rsidRDefault="00706A41" w:rsidP="00C23813">
            <w:r w:rsidRPr="00270CA4">
              <w:t>16.Куб, пирамида: вершины, грани, ребра куба (пирамиды).</w:t>
            </w:r>
          </w:p>
        </w:tc>
      </w:tr>
      <w:tr w:rsidR="00706A41" w:rsidRPr="00270CA4" w:rsidTr="00C3794B">
        <w:trPr>
          <w:trHeight w:val="145"/>
        </w:trPr>
        <w:tc>
          <w:tcPr>
            <w:tcW w:w="9213" w:type="dxa"/>
          </w:tcPr>
          <w:p w:rsidR="00706A41" w:rsidRPr="00270CA4" w:rsidRDefault="00706A41" w:rsidP="00C23813">
            <w:r w:rsidRPr="00270CA4">
              <w:t>17.Развертка куба. Развертка пирамиды. Изготовление моделей куба, пирамиды.</w:t>
            </w:r>
          </w:p>
        </w:tc>
      </w:tr>
      <w:tr w:rsidR="00706A41" w:rsidRPr="00270CA4" w:rsidTr="00C3794B">
        <w:trPr>
          <w:trHeight w:val="145"/>
        </w:trPr>
        <w:tc>
          <w:tcPr>
            <w:tcW w:w="9213" w:type="dxa"/>
          </w:tcPr>
          <w:p w:rsidR="00706A41" w:rsidRPr="00270CA4" w:rsidRDefault="00706A41" w:rsidP="00C23813">
            <w:r w:rsidRPr="00270CA4">
              <w:t>18.Повторение пройденного «Что узнали. Чему научились».</w:t>
            </w:r>
          </w:p>
        </w:tc>
      </w:tr>
      <w:tr w:rsidR="00706A41" w:rsidRPr="00270CA4" w:rsidTr="00C3794B">
        <w:trPr>
          <w:trHeight w:val="145"/>
        </w:trPr>
        <w:tc>
          <w:tcPr>
            <w:tcW w:w="9213" w:type="dxa"/>
          </w:tcPr>
          <w:p w:rsidR="00706A41" w:rsidRPr="00270CA4" w:rsidRDefault="00706A41" w:rsidP="00C23813">
            <w:r w:rsidRPr="00270CA4">
              <w:t>19.Повторение пройденного «Что узнали. Чему научились».</w:t>
            </w:r>
          </w:p>
        </w:tc>
      </w:tr>
      <w:tr w:rsidR="00706A41" w:rsidRPr="00270CA4" w:rsidTr="00C3794B">
        <w:trPr>
          <w:trHeight w:val="145"/>
        </w:trPr>
        <w:tc>
          <w:tcPr>
            <w:tcW w:w="9213" w:type="dxa"/>
          </w:tcPr>
          <w:p w:rsidR="00706A41" w:rsidRPr="00270CA4" w:rsidRDefault="00706A41" w:rsidP="00C23813">
            <w:r w:rsidRPr="00270CA4">
              <w:t>20.Повторение пройденного «Что узнали. Чему научились».</w:t>
            </w:r>
          </w:p>
        </w:tc>
      </w:tr>
      <w:tr w:rsidR="00706A41" w:rsidRPr="00270CA4" w:rsidTr="00C3794B">
        <w:trPr>
          <w:trHeight w:val="145"/>
        </w:trPr>
        <w:tc>
          <w:tcPr>
            <w:tcW w:w="9213" w:type="dxa"/>
            <w:vAlign w:val="center"/>
          </w:tcPr>
          <w:p w:rsidR="00706A41" w:rsidRPr="00C3794B" w:rsidRDefault="00706A41" w:rsidP="00C3794B">
            <w:pPr>
              <w:jc w:val="center"/>
              <w:rPr>
                <w:b/>
              </w:rPr>
            </w:pPr>
            <w:r w:rsidRPr="00C3794B">
              <w:rPr>
                <w:b/>
              </w:rPr>
              <w:t>Итоговое повторение (10ч) Контроль и учёт знаний (2ч)</w:t>
            </w:r>
          </w:p>
        </w:tc>
      </w:tr>
      <w:tr w:rsidR="00706A41" w:rsidRPr="00270CA4" w:rsidTr="00C3794B">
        <w:trPr>
          <w:trHeight w:val="145"/>
        </w:trPr>
        <w:tc>
          <w:tcPr>
            <w:tcW w:w="9213" w:type="dxa"/>
          </w:tcPr>
          <w:p w:rsidR="00706A41" w:rsidRPr="00270CA4" w:rsidRDefault="00706A41" w:rsidP="00C23813">
            <w:r w:rsidRPr="00270CA4">
              <w:t>1.Нумерация.</w:t>
            </w:r>
          </w:p>
        </w:tc>
      </w:tr>
      <w:tr w:rsidR="00706A41" w:rsidRPr="00270CA4" w:rsidTr="00C3794B">
        <w:trPr>
          <w:trHeight w:val="145"/>
        </w:trPr>
        <w:tc>
          <w:tcPr>
            <w:tcW w:w="9213" w:type="dxa"/>
          </w:tcPr>
          <w:p w:rsidR="00706A41" w:rsidRPr="00270CA4" w:rsidRDefault="00706A41" w:rsidP="00C23813">
            <w:r w:rsidRPr="00270CA4">
              <w:t>2.Выражения и уравнения.</w:t>
            </w:r>
          </w:p>
        </w:tc>
      </w:tr>
      <w:tr w:rsidR="00706A41" w:rsidRPr="00270CA4" w:rsidTr="00C3794B">
        <w:trPr>
          <w:trHeight w:val="145"/>
        </w:trPr>
        <w:tc>
          <w:tcPr>
            <w:tcW w:w="9213" w:type="dxa"/>
          </w:tcPr>
          <w:p w:rsidR="00706A41" w:rsidRPr="00270CA4" w:rsidRDefault="00706A41" w:rsidP="00C23813">
            <w:r w:rsidRPr="00270CA4">
              <w:t>3.Арифметические действия: сложение и вычитание.</w:t>
            </w:r>
          </w:p>
        </w:tc>
      </w:tr>
      <w:tr w:rsidR="00706A41" w:rsidRPr="00270CA4" w:rsidTr="00C3794B">
        <w:trPr>
          <w:trHeight w:val="145"/>
        </w:trPr>
        <w:tc>
          <w:tcPr>
            <w:tcW w:w="9213" w:type="dxa"/>
          </w:tcPr>
          <w:p w:rsidR="00706A41" w:rsidRPr="00270CA4" w:rsidRDefault="00706A41" w:rsidP="00C23813">
            <w:r w:rsidRPr="00270CA4">
              <w:t>4.Арифметические действия: умножение и деление.</w:t>
            </w:r>
          </w:p>
        </w:tc>
      </w:tr>
      <w:tr w:rsidR="00706A41" w:rsidRPr="00270CA4" w:rsidTr="00C3794B">
        <w:trPr>
          <w:trHeight w:val="145"/>
        </w:trPr>
        <w:tc>
          <w:tcPr>
            <w:tcW w:w="9213" w:type="dxa"/>
          </w:tcPr>
          <w:p w:rsidR="00706A41" w:rsidRPr="00270CA4" w:rsidRDefault="00706A41" w:rsidP="00C23813">
            <w:r w:rsidRPr="00270CA4">
              <w:t>5.Порядок выполнения действий.</w:t>
            </w:r>
          </w:p>
        </w:tc>
      </w:tr>
      <w:tr w:rsidR="00706A41" w:rsidRPr="00270CA4" w:rsidTr="00C3794B">
        <w:trPr>
          <w:trHeight w:val="145"/>
        </w:trPr>
        <w:tc>
          <w:tcPr>
            <w:tcW w:w="9213" w:type="dxa"/>
          </w:tcPr>
          <w:p w:rsidR="00706A41" w:rsidRPr="00270CA4" w:rsidRDefault="00706A41" w:rsidP="00C23813">
            <w:r w:rsidRPr="00270CA4">
              <w:t>6.Величины.</w:t>
            </w:r>
          </w:p>
        </w:tc>
      </w:tr>
      <w:tr w:rsidR="00706A41" w:rsidRPr="00270CA4" w:rsidTr="00C3794B">
        <w:trPr>
          <w:trHeight w:val="145"/>
        </w:trPr>
        <w:tc>
          <w:tcPr>
            <w:tcW w:w="9213" w:type="dxa"/>
          </w:tcPr>
          <w:p w:rsidR="00706A41" w:rsidRPr="00270CA4" w:rsidRDefault="00706A41" w:rsidP="00C23813">
            <w:r w:rsidRPr="00270CA4">
              <w:t>7.Величины.</w:t>
            </w:r>
          </w:p>
        </w:tc>
      </w:tr>
      <w:tr w:rsidR="00706A41" w:rsidRPr="00270CA4" w:rsidTr="00C3794B">
        <w:trPr>
          <w:trHeight w:val="145"/>
        </w:trPr>
        <w:tc>
          <w:tcPr>
            <w:tcW w:w="9213" w:type="dxa"/>
          </w:tcPr>
          <w:p w:rsidR="00706A41" w:rsidRPr="00270CA4" w:rsidRDefault="00706A41" w:rsidP="00C23813">
            <w:r w:rsidRPr="00270CA4">
              <w:t>8.Геометрические задачи.</w:t>
            </w:r>
          </w:p>
        </w:tc>
      </w:tr>
      <w:tr w:rsidR="00706A41" w:rsidRPr="00270CA4" w:rsidTr="00C3794B">
        <w:trPr>
          <w:trHeight w:val="145"/>
        </w:trPr>
        <w:tc>
          <w:tcPr>
            <w:tcW w:w="9213" w:type="dxa"/>
          </w:tcPr>
          <w:p w:rsidR="00706A41" w:rsidRPr="00270CA4" w:rsidRDefault="00706A41" w:rsidP="00C23813">
            <w:r w:rsidRPr="00270CA4">
              <w:t>9.Решение арифметических задач.</w:t>
            </w:r>
          </w:p>
        </w:tc>
      </w:tr>
      <w:tr w:rsidR="00706A41" w:rsidRPr="00270CA4" w:rsidTr="00C3794B">
        <w:trPr>
          <w:trHeight w:val="377"/>
        </w:trPr>
        <w:tc>
          <w:tcPr>
            <w:tcW w:w="9213" w:type="dxa"/>
          </w:tcPr>
          <w:p w:rsidR="00706A41" w:rsidRPr="00270CA4" w:rsidRDefault="00706A41" w:rsidP="00C23813">
            <w:r w:rsidRPr="00270CA4">
              <w:t>10.Решение задач на движение.</w:t>
            </w:r>
          </w:p>
        </w:tc>
      </w:tr>
      <w:tr w:rsidR="00706A41" w:rsidRPr="00270CA4" w:rsidTr="00C3794B">
        <w:trPr>
          <w:trHeight w:val="695"/>
        </w:trPr>
        <w:tc>
          <w:tcPr>
            <w:tcW w:w="9213" w:type="dxa"/>
          </w:tcPr>
          <w:p w:rsidR="00706A41" w:rsidRPr="00C3794B" w:rsidRDefault="00706A41" w:rsidP="00C23813">
            <w:pPr>
              <w:rPr>
                <w:b/>
              </w:rPr>
            </w:pPr>
          </w:p>
          <w:p w:rsidR="00706A41" w:rsidRPr="00C3794B" w:rsidRDefault="00706A41" w:rsidP="00C23813">
            <w:pPr>
              <w:rPr>
                <w:b/>
              </w:rPr>
            </w:pPr>
            <w:r w:rsidRPr="00270CA4">
              <w:t>1.Контроль и учёт знаний знаний</w:t>
            </w:r>
            <w:r w:rsidRPr="00C3794B">
              <w:rPr>
                <w:b/>
              </w:rPr>
              <w:t xml:space="preserve"> </w:t>
            </w:r>
            <w:r w:rsidRPr="00270CA4">
              <w:t>по теме «Письменное деление многозначного числа на двузначное и трёхзначное число»</w:t>
            </w:r>
          </w:p>
          <w:p w:rsidR="00706A41" w:rsidRPr="00270CA4" w:rsidRDefault="00706A41" w:rsidP="00C23813">
            <w:r w:rsidRPr="00270CA4">
              <w:t>2.Итоговая работа за курс 4 класса</w:t>
            </w:r>
          </w:p>
        </w:tc>
      </w:tr>
    </w:tbl>
    <w:p w:rsidR="00706A41" w:rsidRPr="00270CA4" w:rsidRDefault="00706A41" w:rsidP="00F72D83">
      <w:r w:rsidRPr="00270CA4">
        <w:t xml:space="preserve">        Итого: 136 ч</w:t>
      </w:r>
    </w:p>
    <w:p w:rsidR="00706A41" w:rsidRDefault="00706A41"/>
    <w:sectPr w:rsidR="00706A41" w:rsidSect="003F06E3">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A41" w:rsidRDefault="00706A41" w:rsidP="00F72D83">
      <w:r>
        <w:separator/>
      </w:r>
    </w:p>
  </w:endnote>
  <w:endnote w:type="continuationSeparator" w:id="0">
    <w:p w:rsidR="00706A41" w:rsidRDefault="00706A41" w:rsidP="00F72D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A41" w:rsidRDefault="00706A41">
    <w:pPr>
      <w:pStyle w:val="Footer"/>
      <w:jc w:val="right"/>
    </w:pPr>
    <w:fldSimple w:instr=" PAGE   \* MERGEFORMAT ">
      <w:r>
        <w:rPr>
          <w:noProof/>
        </w:rPr>
        <w:t>26</w:t>
      </w:r>
    </w:fldSimple>
  </w:p>
  <w:p w:rsidR="00706A41" w:rsidRDefault="00706A4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A41" w:rsidRDefault="00706A41" w:rsidP="00F72D83">
      <w:r>
        <w:separator/>
      </w:r>
    </w:p>
  </w:footnote>
  <w:footnote w:type="continuationSeparator" w:id="0">
    <w:p w:rsidR="00706A41" w:rsidRDefault="00706A41" w:rsidP="00F72D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6CB9"/>
    <w:multiLevelType w:val="multilevel"/>
    <w:tmpl w:val="6772E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9471E67"/>
    <w:multiLevelType w:val="multilevel"/>
    <w:tmpl w:val="10784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9E1407F"/>
    <w:multiLevelType w:val="multilevel"/>
    <w:tmpl w:val="155CE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C4418A5"/>
    <w:multiLevelType w:val="multilevel"/>
    <w:tmpl w:val="543A9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CE112E6"/>
    <w:multiLevelType w:val="multilevel"/>
    <w:tmpl w:val="6C7AE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D795AFD"/>
    <w:multiLevelType w:val="multilevel"/>
    <w:tmpl w:val="C46CED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C4D39CC"/>
    <w:multiLevelType w:val="multilevel"/>
    <w:tmpl w:val="E924D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B295A71"/>
    <w:multiLevelType w:val="hybridMultilevel"/>
    <w:tmpl w:val="DE086E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44901920"/>
    <w:multiLevelType w:val="multilevel"/>
    <w:tmpl w:val="25B4A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9E47D45"/>
    <w:multiLevelType w:val="multilevel"/>
    <w:tmpl w:val="4CD4D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FAA4F36"/>
    <w:multiLevelType w:val="hybridMultilevel"/>
    <w:tmpl w:val="1F1269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60C54257"/>
    <w:multiLevelType w:val="multilevel"/>
    <w:tmpl w:val="785C0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5757A6A"/>
    <w:multiLevelType w:val="multilevel"/>
    <w:tmpl w:val="26701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B155240"/>
    <w:multiLevelType w:val="hybridMultilevel"/>
    <w:tmpl w:val="529222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6F310C46"/>
    <w:multiLevelType w:val="hybridMultilevel"/>
    <w:tmpl w:val="04F45A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73611BE6"/>
    <w:multiLevelType w:val="multilevel"/>
    <w:tmpl w:val="E1A65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6E91BF5"/>
    <w:multiLevelType w:val="multilevel"/>
    <w:tmpl w:val="9650F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D7E2816"/>
    <w:multiLevelType w:val="hybridMultilevel"/>
    <w:tmpl w:val="F67C9C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7DBB3232"/>
    <w:multiLevelType w:val="multilevel"/>
    <w:tmpl w:val="D4E04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5"/>
  </w:num>
  <w:num w:numId="4">
    <w:abstractNumId w:val="11"/>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16"/>
  </w:num>
  <w:num w:numId="9">
    <w:abstractNumId w:val="8"/>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6"/>
  </w:num>
  <w:num w:numId="13">
    <w:abstractNumId w:val="2"/>
  </w:num>
  <w:num w:numId="14">
    <w:abstractNumId w:val="15"/>
  </w:num>
  <w:num w:numId="15">
    <w:abstractNumId w:val="0"/>
  </w:num>
  <w:num w:numId="16">
    <w:abstractNumId w:val="1"/>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2D83"/>
    <w:rsid w:val="00083418"/>
    <w:rsid w:val="00173E28"/>
    <w:rsid w:val="00231251"/>
    <w:rsid w:val="00270CA4"/>
    <w:rsid w:val="002A11EC"/>
    <w:rsid w:val="00383FB1"/>
    <w:rsid w:val="003D2FAA"/>
    <w:rsid w:val="003F06E3"/>
    <w:rsid w:val="003F698C"/>
    <w:rsid w:val="00613D5F"/>
    <w:rsid w:val="006146D2"/>
    <w:rsid w:val="0068560B"/>
    <w:rsid w:val="00706A41"/>
    <w:rsid w:val="00970F43"/>
    <w:rsid w:val="00AB25F1"/>
    <w:rsid w:val="00B84836"/>
    <w:rsid w:val="00C23813"/>
    <w:rsid w:val="00C3794B"/>
    <w:rsid w:val="00C72CBD"/>
    <w:rsid w:val="00D14EAF"/>
    <w:rsid w:val="00D17157"/>
    <w:rsid w:val="00D82D4C"/>
    <w:rsid w:val="00F72D83"/>
    <w:rsid w:val="00FD085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D83"/>
    <w:rPr>
      <w:rFonts w:ascii="Times New Roman" w:eastAsia="Times New Roman" w:hAnsi="Times New Roman"/>
      <w:sz w:val="24"/>
      <w:szCs w:val="24"/>
    </w:rPr>
  </w:style>
  <w:style w:type="paragraph" w:styleId="Heading1">
    <w:name w:val="heading 1"/>
    <w:basedOn w:val="Normal"/>
    <w:next w:val="Normal"/>
    <w:link w:val="Heading1Char"/>
    <w:uiPriority w:val="99"/>
    <w:qFormat/>
    <w:rsid w:val="00F72D83"/>
    <w:pPr>
      <w:keepNext/>
      <w:outlineLvl w:val="0"/>
    </w:pPr>
    <w:rPr>
      <w:sz w:val="28"/>
    </w:rPr>
  </w:style>
  <w:style w:type="paragraph" w:styleId="Heading2">
    <w:name w:val="heading 2"/>
    <w:basedOn w:val="Normal"/>
    <w:link w:val="Heading2Char"/>
    <w:uiPriority w:val="99"/>
    <w:qFormat/>
    <w:rsid w:val="00F72D83"/>
    <w:pPr>
      <w:spacing w:before="100" w:beforeAutospacing="1" w:after="100" w:afterAutospacing="1"/>
      <w:outlineLvl w:val="1"/>
    </w:pPr>
    <w:rPr>
      <w:b/>
      <w:bCs/>
      <w:color w:val="333333"/>
    </w:rPr>
  </w:style>
  <w:style w:type="paragraph" w:styleId="Heading5">
    <w:name w:val="heading 5"/>
    <w:basedOn w:val="Normal"/>
    <w:next w:val="Normal"/>
    <w:link w:val="Heading5Char"/>
    <w:uiPriority w:val="99"/>
    <w:qFormat/>
    <w:rsid w:val="00F72D83"/>
    <w:pPr>
      <w:keepNext/>
      <w:keepLines/>
      <w:widowControl w:val="0"/>
      <w:autoSpaceDE w:val="0"/>
      <w:autoSpaceDN w:val="0"/>
      <w:adjustRightInd w:val="0"/>
      <w:spacing w:before="200"/>
      <w:outlineLvl w:val="4"/>
    </w:pPr>
    <w:rPr>
      <w:rFonts w:ascii="Cambria" w:hAnsi="Cambria"/>
      <w:color w:val="243F6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2D83"/>
    <w:rPr>
      <w:rFonts w:ascii="Times New Roman" w:hAnsi="Times New Roman" w:cs="Times New Roman"/>
      <w:sz w:val="24"/>
      <w:szCs w:val="24"/>
      <w:lang w:eastAsia="ru-RU"/>
    </w:rPr>
  </w:style>
  <w:style w:type="character" w:customStyle="1" w:styleId="Heading2Char">
    <w:name w:val="Heading 2 Char"/>
    <w:basedOn w:val="DefaultParagraphFont"/>
    <w:link w:val="Heading2"/>
    <w:uiPriority w:val="99"/>
    <w:locked/>
    <w:rsid w:val="00F72D83"/>
    <w:rPr>
      <w:rFonts w:ascii="Times New Roman" w:hAnsi="Times New Roman" w:cs="Times New Roman"/>
      <w:b/>
      <w:bCs/>
      <w:color w:val="333333"/>
      <w:sz w:val="24"/>
      <w:szCs w:val="24"/>
      <w:lang w:eastAsia="ru-RU"/>
    </w:rPr>
  </w:style>
  <w:style w:type="character" w:customStyle="1" w:styleId="Heading5Char">
    <w:name w:val="Heading 5 Char"/>
    <w:basedOn w:val="DefaultParagraphFont"/>
    <w:link w:val="Heading5"/>
    <w:uiPriority w:val="99"/>
    <w:semiHidden/>
    <w:locked/>
    <w:rsid w:val="00F72D83"/>
    <w:rPr>
      <w:rFonts w:ascii="Cambria" w:hAnsi="Cambria" w:cs="Times New Roman"/>
      <w:color w:val="243F60"/>
      <w:sz w:val="20"/>
      <w:szCs w:val="20"/>
      <w:lang w:eastAsia="ru-RU"/>
    </w:rPr>
  </w:style>
  <w:style w:type="character" w:customStyle="1" w:styleId="FontStyle19">
    <w:name w:val="Font Style19"/>
    <w:basedOn w:val="DefaultParagraphFont"/>
    <w:uiPriority w:val="99"/>
    <w:rsid w:val="00F72D83"/>
    <w:rPr>
      <w:rFonts w:ascii="Times New Roman" w:hAnsi="Times New Roman" w:cs="Times New Roman"/>
      <w:sz w:val="22"/>
      <w:szCs w:val="22"/>
    </w:rPr>
  </w:style>
  <w:style w:type="paragraph" w:styleId="ListParagraph">
    <w:name w:val="List Paragraph"/>
    <w:basedOn w:val="Normal"/>
    <w:uiPriority w:val="99"/>
    <w:qFormat/>
    <w:rsid w:val="00F72D83"/>
    <w:pPr>
      <w:ind w:left="720"/>
      <w:contextualSpacing/>
    </w:pPr>
  </w:style>
  <w:style w:type="paragraph" w:styleId="NoSpacing">
    <w:name w:val="No Spacing"/>
    <w:uiPriority w:val="99"/>
    <w:qFormat/>
    <w:rsid w:val="00F72D83"/>
    <w:rPr>
      <w:rFonts w:ascii="Times New Roman" w:eastAsia="Times New Roman" w:hAnsi="Times New Roman"/>
      <w:sz w:val="24"/>
      <w:szCs w:val="24"/>
    </w:rPr>
  </w:style>
  <w:style w:type="character" w:styleId="Strong">
    <w:name w:val="Strong"/>
    <w:basedOn w:val="DefaultParagraphFont"/>
    <w:uiPriority w:val="99"/>
    <w:qFormat/>
    <w:rsid w:val="00F72D83"/>
    <w:rPr>
      <w:rFonts w:cs="Times New Roman"/>
      <w:b/>
    </w:rPr>
  </w:style>
  <w:style w:type="table" w:styleId="TableGrid">
    <w:name w:val="Table Grid"/>
    <w:basedOn w:val="TableNormal"/>
    <w:uiPriority w:val="99"/>
    <w:rsid w:val="00F72D8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F72D83"/>
    <w:rPr>
      <w:rFonts w:cs="Times New Roman"/>
      <w:vertAlign w:val="superscript"/>
    </w:rPr>
  </w:style>
  <w:style w:type="paragraph" w:styleId="BodyTextIndent">
    <w:name w:val="Body Text Indent"/>
    <w:basedOn w:val="Normal"/>
    <w:link w:val="BodyTextIndentChar"/>
    <w:uiPriority w:val="99"/>
    <w:rsid w:val="00F72D83"/>
    <w:pPr>
      <w:widowControl w:val="0"/>
      <w:suppressAutoHyphens/>
      <w:ind w:left="283" w:firstLine="340"/>
    </w:pPr>
    <w:rPr>
      <w:kern w:val="2"/>
      <w:lang w:eastAsia="hi-IN" w:bidi="hi-IN"/>
    </w:rPr>
  </w:style>
  <w:style w:type="character" w:customStyle="1" w:styleId="BodyTextIndentChar">
    <w:name w:val="Body Text Indent Char"/>
    <w:basedOn w:val="DefaultParagraphFont"/>
    <w:link w:val="BodyTextIndent"/>
    <w:uiPriority w:val="99"/>
    <w:locked/>
    <w:rsid w:val="00F72D83"/>
    <w:rPr>
      <w:rFonts w:ascii="Times New Roman" w:hAnsi="Times New Roman" w:cs="Times New Roman"/>
      <w:kern w:val="2"/>
      <w:sz w:val="24"/>
      <w:szCs w:val="24"/>
      <w:lang w:eastAsia="hi-IN" w:bidi="hi-IN"/>
    </w:rPr>
  </w:style>
  <w:style w:type="character" w:customStyle="1" w:styleId="a">
    <w:name w:val="Основной текст с отступом Знак"/>
    <w:basedOn w:val="DefaultParagraphFont"/>
    <w:link w:val="BodyTextIndent"/>
    <w:uiPriority w:val="99"/>
    <w:locked/>
    <w:rsid w:val="00F72D83"/>
    <w:rPr>
      <w:rFonts w:ascii="Times New Roman" w:hAnsi="Times New Roman" w:cs="Times New Roman"/>
      <w:sz w:val="24"/>
      <w:szCs w:val="24"/>
      <w:lang w:eastAsia="ru-RU"/>
    </w:rPr>
  </w:style>
  <w:style w:type="paragraph" w:styleId="BodyText2">
    <w:name w:val="Body Text 2"/>
    <w:basedOn w:val="Normal"/>
    <w:link w:val="BodyText2Char"/>
    <w:uiPriority w:val="99"/>
    <w:rsid w:val="00F72D83"/>
    <w:pPr>
      <w:spacing w:after="120" w:line="480" w:lineRule="auto"/>
    </w:pPr>
  </w:style>
  <w:style w:type="character" w:customStyle="1" w:styleId="BodyText2Char">
    <w:name w:val="Body Text 2 Char"/>
    <w:basedOn w:val="DefaultParagraphFont"/>
    <w:link w:val="BodyText2"/>
    <w:uiPriority w:val="99"/>
    <w:locked/>
    <w:rsid w:val="00F72D83"/>
    <w:rPr>
      <w:rFonts w:ascii="Times New Roman" w:hAnsi="Times New Roman" w:cs="Times New Roman"/>
      <w:sz w:val="24"/>
      <w:szCs w:val="24"/>
      <w:lang w:eastAsia="ru-RU"/>
    </w:rPr>
  </w:style>
  <w:style w:type="paragraph" w:styleId="NormalWeb">
    <w:name w:val="Normal (Web)"/>
    <w:basedOn w:val="Normal"/>
    <w:uiPriority w:val="99"/>
    <w:rsid w:val="00F72D83"/>
    <w:pPr>
      <w:spacing w:after="75"/>
    </w:pPr>
  </w:style>
  <w:style w:type="paragraph" w:customStyle="1" w:styleId="1">
    <w:name w:val="Абзац списка1"/>
    <w:basedOn w:val="Normal"/>
    <w:uiPriority w:val="99"/>
    <w:rsid w:val="00F72D83"/>
    <w:pPr>
      <w:spacing w:after="200" w:line="276" w:lineRule="auto"/>
      <w:ind w:left="720"/>
    </w:pPr>
    <w:rPr>
      <w:rFonts w:ascii="Calibri" w:hAnsi="Calibri" w:cs="Calibri"/>
      <w:sz w:val="22"/>
      <w:szCs w:val="22"/>
      <w:lang w:eastAsia="en-US"/>
    </w:rPr>
  </w:style>
  <w:style w:type="paragraph" w:styleId="Header">
    <w:name w:val="header"/>
    <w:basedOn w:val="Normal"/>
    <w:link w:val="HeaderChar"/>
    <w:uiPriority w:val="99"/>
    <w:rsid w:val="00F72D83"/>
    <w:pPr>
      <w:tabs>
        <w:tab w:val="center" w:pos="4677"/>
        <w:tab w:val="right" w:pos="9355"/>
      </w:tabs>
    </w:pPr>
  </w:style>
  <w:style w:type="character" w:customStyle="1" w:styleId="HeaderChar">
    <w:name w:val="Header Char"/>
    <w:basedOn w:val="DefaultParagraphFont"/>
    <w:link w:val="Header"/>
    <w:uiPriority w:val="99"/>
    <w:locked/>
    <w:rsid w:val="00F72D83"/>
    <w:rPr>
      <w:rFonts w:ascii="Times New Roman" w:hAnsi="Times New Roman" w:cs="Times New Roman"/>
      <w:sz w:val="24"/>
      <w:szCs w:val="24"/>
      <w:lang w:eastAsia="ru-RU"/>
    </w:rPr>
  </w:style>
  <w:style w:type="paragraph" w:styleId="Footer">
    <w:name w:val="footer"/>
    <w:basedOn w:val="Normal"/>
    <w:link w:val="FooterChar"/>
    <w:uiPriority w:val="99"/>
    <w:rsid w:val="00F72D83"/>
    <w:pPr>
      <w:tabs>
        <w:tab w:val="center" w:pos="4677"/>
        <w:tab w:val="right" w:pos="9355"/>
      </w:tabs>
    </w:pPr>
  </w:style>
  <w:style w:type="character" w:customStyle="1" w:styleId="FooterChar">
    <w:name w:val="Footer Char"/>
    <w:basedOn w:val="DefaultParagraphFont"/>
    <w:link w:val="Footer"/>
    <w:uiPriority w:val="99"/>
    <w:locked/>
    <w:rsid w:val="00F72D83"/>
    <w:rPr>
      <w:rFonts w:ascii="Times New Roman" w:hAnsi="Times New Roman" w:cs="Times New Roman"/>
      <w:sz w:val="24"/>
      <w:szCs w:val="24"/>
      <w:lang w:eastAsia="ru-RU"/>
    </w:rPr>
  </w:style>
  <w:style w:type="character" w:customStyle="1" w:styleId="BalloonTextChar">
    <w:name w:val="Balloon Text Char"/>
    <w:uiPriority w:val="99"/>
    <w:semiHidden/>
    <w:locked/>
    <w:rsid w:val="00F72D83"/>
    <w:rPr>
      <w:rFonts w:ascii="Tahoma" w:hAnsi="Tahoma"/>
      <w:sz w:val="16"/>
    </w:rPr>
  </w:style>
  <w:style w:type="paragraph" w:styleId="BalloonText">
    <w:name w:val="Balloon Text"/>
    <w:basedOn w:val="Normal"/>
    <w:link w:val="BalloonTextChar2"/>
    <w:uiPriority w:val="99"/>
    <w:semiHidden/>
    <w:rsid w:val="00F72D83"/>
    <w:rPr>
      <w:rFonts w:ascii="Tahoma" w:eastAsia="Calibri" w:hAnsi="Tahoma"/>
      <w:sz w:val="16"/>
      <w:szCs w:val="16"/>
    </w:rPr>
  </w:style>
  <w:style w:type="character" w:customStyle="1" w:styleId="BalloonTextChar1">
    <w:name w:val="Balloon Text Char1"/>
    <w:basedOn w:val="DefaultParagraphFont"/>
    <w:link w:val="BalloonText"/>
    <w:uiPriority w:val="99"/>
    <w:semiHidden/>
    <w:locked/>
    <w:rsid w:val="00D82D4C"/>
    <w:rPr>
      <w:rFonts w:ascii="Times New Roman" w:hAnsi="Times New Roman" w:cs="Times New Roman"/>
      <w:sz w:val="2"/>
    </w:rPr>
  </w:style>
  <w:style w:type="character" w:customStyle="1" w:styleId="BalloonTextChar2">
    <w:name w:val="Balloon Text Char2"/>
    <w:basedOn w:val="DefaultParagraphFont"/>
    <w:link w:val="BalloonText"/>
    <w:uiPriority w:val="99"/>
    <w:semiHidden/>
    <w:locked/>
    <w:rsid w:val="00F72D83"/>
    <w:rPr>
      <w:rFonts w:ascii="Tahoma" w:hAnsi="Tahoma" w:cs="Tahoma"/>
      <w:sz w:val="16"/>
      <w:szCs w:val="16"/>
      <w:lang w:eastAsia="ru-RU"/>
    </w:rPr>
  </w:style>
  <w:style w:type="paragraph" w:customStyle="1" w:styleId="ParagraphStyle">
    <w:name w:val="Paragraph Style"/>
    <w:uiPriority w:val="99"/>
    <w:rsid w:val="00F72D83"/>
    <w:pPr>
      <w:autoSpaceDE w:val="0"/>
      <w:autoSpaceDN w:val="0"/>
      <w:adjustRightInd w:val="0"/>
    </w:pPr>
    <w:rPr>
      <w:rFonts w:ascii="Arial" w:hAnsi="Arial" w:cs="Arial"/>
      <w:sz w:val="24"/>
      <w:szCs w:val="24"/>
    </w:rPr>
  </w:style>
  <w:style w:type="paragraph" w:customStyle="1" w:styleId="a0">
    <w:name w:val="Стиль"/>
    <w:uiPriority w:val="99"/>
    <w:rsid w:val="00F72D83"/>
    <w:pPr>
      <w:widowControl w:val="0"/>
      <w:autoSpaceDE w:val="0"/>
      <w:autoSpaceDN w:val="0"/>
      <w:adjustRightInd w:val="0"/>
    </w:pPr>
    <w:rPr>
      <w:rFonts w:ascii="Times New Roman" w:hAnsi="Times New Roman"/>
      <w:sz w:val="24"/>
      <w:szCs w:val="24"/>
    </w:rPr>
  </w:style>
  <w:style w:type="paragraph" w:styleId="BodyText">
    <w:name w:val="Body Text"/>
    <w:basedOn w:val="Normal"/>
    <w:link w:val="BodyTextChar"/>
    <w:uiPriority w:val="99"/>
    <w:rsid w:val="00F72D83"/>
    <w:pPr>
      <w:spacing w:after="120"/>
    </w:pPr>
  </w:style>
  <w:style w:type="character" w:customStyle="1" w:styleId="BodyTextChar">
    <w:name w:val="Body Text Char"/>
    <w:basedOn w:val="DefaultParagraphFont"/>
    <w:link w:val="BodyText"/>
    <w:uiPriority w:val="99"/>
    <w:locked/>
    <w:rsid w:val="00F72D83"/>
    <w:rPr>
      <w:rFonts w:ascii="Times New Roman" w:hAnsi="Times New Roman" w:cs="Times New Roman"/>
      <w:sz w:val="24"/>
      <w:szCs w:val="24"/>
      <w:lang w:eastAsia="ru-RU"/>
    </w:rPr>
  </w:style>
  <w:style w:type="character" w:styleId="Hyperlink">
    <w:name w:val="Hyperlink"/>
    <w:basedOn w:val="DefaultParagraphFont"/>
    <w:uiPriority w:val="99"/>
    <w:rsid w:val="00F72D83"/>
    <w:rPr>
      <w:rFonts w:cs="Times New Roman"/>
      <w:color w:val="0000FF"/>
      <w:u w:val="single"/>
    </w:rPr>
  </w:style>
  <w:style w:type="character" w:customStyle="1" w:styleId="FontStyle16">
    <w:name w:val="Font Style16"/>
    <w:uiPriority w:val="99"/>
    <w:rsid w:val="00F72D83"/>
    <w:rPr>
      <w:rFonts w:ascii="Times New Roman" w:hAnsi="Times New Roman"/>
      <w:b/>
      <w:sz w:val="18"/>
    </w:rPr>
  </w:style>
  <w:style w:type="character" w:customStyle="1" w:styleId="FontStyle17">
    <w:name w:val="Font Style17"/>
    <w:uiPriority w:val="99"/>
    <w:rsid w:val="00F72D83"/>
    <w:rPr>
      <w:rFonts w:ascii="Times New Roman" w:hAnsi="Times New Roman"/>
      <w:sz w:val="18"/>
    </w:rPr>
  </w:style>
  <w:style w:type="character" w:customStyle="1" w:styleId="FontStyle13">
    <w:name w:val="Font Style13"/>
    <w:uiPriority w:val="99"/>
    <w:rsid w:val="00F72D83"/>
    <w:rPr>
      <w:rFonts w:ascii="Times New Roman" w:hAnsi="Times New Roman"/>
      <w:b/>
      <w:sz w:val="18"/>
    </w:rPr>
  </w:style>
  <w:style w:type="character" w:customStyle="1" w:styleId="3">
    <w:name w:val="Заголовок №3_"/>
    <w:basedOn w:val="DefaultParagraphFont"/>
    <w:link w:val="30"/>
    <w:uiPriority w:val="99"/>
    <w:locked/>
    <w:rsid w:val="00F72D83"/>
    <w:rPr>
      <w:rFonts w:ascii="Times New Roman" w:hAnsi="Times New Roman" w:cs="Times New Roman"/>
      <w:sz w:val="31"/>
      <w:szCs w:val="31"/>
      <w:shd w:val="clear" w:color="auto" w:fill="FFFFFF"/>
    </w:rPr>
  </w:style>
  <w:style w:type="paragraph" w:customStyle="1" w:styleId="30">
    <w:name w:val="Заголовок №3"/>
    <w:basedOn w:val="Normal"/>
    <w:link w:val="3"/>
    <w:uiPriority w:val="99"/>
    <w:rsid w:val="00F72D83"/>
    <w:pPr>
      <w:shd w:val="clear" w:color="auto" w:fill="FFFFFF"/>
      <w:spacing w:line="701" w:lineRule="exact"/>
      <w:outlineLvl w:val="2"/>
    </w:pPr>
    <w:rPr>
      <w:rFonts w:eastAsia="Calibri"/>
      <w:sz w:val="31"/>
      <w:szCs w:val="31"/>
      <w:lang w:eastAsia="en-US"/>
    </w:rPr>
  </w:style>
  <w:style w:type="character" w:customStyle="1" w:styleId="313">
    <w:name w:val="Заголовок №3 + 13"/>
    <w:aliases w:val="5 pt"/>
    <w:basedOn w:val="3"/>
    <w:uiPriority w:val="99"/>
    <w:rsid w:val="00F72D83"/>
    <w:rPr>
      <w:sz w:val="27"/>
      <w:szCs w:val="27"/>
    </w:rPr>
  </w:style>
  <w:style w:type="character" w:customStyle="1" w:styleId="10">
    <w:name w:val="Основной текст Знак1"/>
    <w:basedOn w:val="DefaultParagraphFont"/>
    <w:uiPriority w:val="99"/>
    <w:rsid w:val="00F72D83"/>
    <w:rPr>
      <w:rFonts w:ascii="Times New Roman" w:hAnsi="Times New Roman" w:cs="Times New Roman"/>
      <w:sz w:val="27"/>
      <w:szCs w:val="27"/>
      <w:shd w:val="clear" w:color="auto" w:fill="FFFFFF"/>
    </w:rPr>
  </w:style>
  <w:style w:type="character" w:customStyle="1" w:styleId="a1">
    <w:name w:val="Колонтитул_"/>
    <w:basedOn w:val="DefaultParagraphFont"/>
    <w:link w:val="a2"/>
    <w:uiPriority w:val="99"/>
    <w:locked/>
    <w:rsid w:val="00F72D83"/>
    <w:rPr>
      <w:rFonts w:ascii="Times New Roman" w:hAnsi="Times New Roman" w:cs="Times New Roman"/>
      <w:sz w:val="20"/>
      <w:szCs w:val="20"/>
      <w:shd w:val="clear" w:color="auto" w:fill="FFFFFF"/>
    </w:rPr>
  </w:style>
  <w:style w:type="paragraph" w:customStyle="1" w:styleId="a2">
    <w:name w:val="Колонтитул"/>
    <w:basedOn w:val="Normal"/>
    <w:link w:val="a1"/>
    <w:uiPriority w:val="99"/>
    <w:rsid w:val="00F72D83"/>
    <w:pPr>
      <w:shd w:val="clear" w:color="auto" w:fill="FFFFFF"/>
    </w:pPr>
    <w:rPr>
      <w:rFonts w:eastAsia="Calibri"/>
      <w:sz w:val="20"/>
      <w:szCs w:val="20"/>
      <w:lang w:eastAsia="en-US"/>
    </w:rPr>
  </w:style>
  <w:style w:type="character" w:customStyle="1" w:styleId="11">
    <w:name w:val="Колонтитул + 11"/>
    <w:aliases w:val="5 pt4"/>
    <w:basedOn w:val="a1"/>
    <w:uiPriority w:val="99"/>
    <w:rsid w:val="00F72D83"/>
    <w:rPr>
      <w:noProof/>
      <w:spacing w:val="0"/>
      <w:sz w:val="23"/>
      <w:szCs w:val="23"/>
    </w:rPr>
  </w:style>
  <w:style w:type="character" w:customStyle="1" w:styleId="15">
    <w:name w:val="Колонтитул + 15"/>
    <w:aliases w:val="5 pt3"/>
    <w:basedOn w:val="a1"/>
    <w:uiPriority w:val="99"/>
    <w:rsid w:val="00F72D83"/>
    <w:rPr>
      <w:spacing w:val="0"/>
      <w:sz w:val="31"/>
      <w:szCs w:val="31"/>
    </w:rPr>
  </w:style>
  <w:style w:type="character" w:customStyle="1" w:styleId="c1">
    <w:name w:val="c1"/>
    <w:basedOn w:val="DefaultParagraphFont"/>
    <w:uiPriority w:val="99"/>
    <w:rsid w:val="00F72D83"/>
    <w:rPr>
      <w:rFonts w:cs="Times New Roman"/>
    </w:rPr>
  </w:style>
  <w:style w:type="character" w:customStyle="1" w:styleId="b-serp-urlitem">
    <w:name w:val="b-serp-url__item"/>
    <w:basedOn w:val="DefaultParagraphFont"/>
    <w:uiPriority w:val="99"/>
    <w:rsid w:val="00F72D83"/>
    <w:rPr>
      <w:rFonts w:cs="Times New Roman"/>
    </w:rPr>
  </w:style>
  <w:style w:type="character" w:customStyle="1" w:styleId="b-serp-urlmark">
    <w:name w:val="b-serp-url__mark"/>
    <w:basedOn w:val="DefaultParagraphFont"/>
    <w:uiPriority w:val="99"/>
    <w:rsid w:val="00F72D83"/>
    <w:rPr>
      <w:rFonts w:cs="Times New Roman"/>
    </w:rPr>
  </w:style>
  <w:style w:type="character" w:customStyle="1" w:styleId="apple-converted-space">
    <w:name w:val="apple-converted-space"/>
    <w:basedOn w:val="DefaultParagraphFont"/>
    <w:uiPriority w:val="99"/>
    <w:rsid w:val="00F72D83"/>
    <w:rPr>
      <w:rFonts w:cs="Times New Roman"/>
    </w:rPr>
  </w:style>
  <w:style w:type="character" w:customStyle="1" w:styleId="FontStyle14">
    <w:name w:val="Font Style14"/>
    <w:uiPriority w:val="99"/>
    <w:rsid w:val="00F72D83"/>
    <w:rPr>
      <w:rFonts w:ascii="Times New Roman" w:hAnsi="Times New Roman"/>
      <w:b/>
      <w:i/>
      <w:sz w:val="18"/>
    </w:rPr>
  </w:style>
  <w:style w:type="character" w:customStyle="1" w:styleId="FontStyle12">
    <w:name w:val="Font Style12"/>
    <w:uiPriority w:val="99"/>
    <w:rsid w:val="00F72D83"/>
    <w:rPr>
      <w:rFonts w:ascii="Times New Roman" w:hAnsi="Times New Roman"/>
      <w:i/>
      <w:sz w:val="18"/>
    </w:rPr>
  </w:style>
  <w:style w:type="character" w:customStyle="1" w:styleId="apple-style-span">
    <w:name w:val="apple-style-span"/>
    <w:uiPriority w:val="99"/>
    <w:rsid w:val="00F72D83"/>
  </w:style>
  <w:style w:type="character" w:customStyle="1" w:styleId="a3">
    <w:name w:val="Основной текст + Курсив"/>
    <w:basedOn w:val="DefaultParagraphFont"/>
    <w:uiPriority w:val="99"/>
    <w:rsid w:val="00F72D83"/>
    <w:rPr>
      <w:rFonts w:ascii="Times New Roman" w:hAnsi="Times New Roman" w:cs="Times New Roman"/>
      <w:i/>
      <w:iCs/>
      <w:spacing w:val="0"/>
      <w:sz w:val="17"/>
      <w:szCs w:val="17"/>
      <w:shd w:val="clear" w:color="auto" w:fill="FFFFFF"/>
    </w:rPr>
  </w:style>
  <w:style w:type="character" w:customStyle="1" w:styleId="MicrosoftSansSerif">
    <w:name w:val="Основной текст + Microsoft Sans Serif"/>
    <w:aliases w:val="8 pt13,Полужирный"/>
    <w:basedOn w:val="DefaultParagraphFont"/>
    <w:uiPriority w:val="99"/>
    <w:rsid w:val="00F72D83"/>
    <w:rPr>
      <w:rFonts w:ascii="Microsoft Sans Serif" w:hAnsi="Microsoft Sans Serif" w:cs="Microsoft Sans Serif"/>
      <w:b/>
      <w:bCs/>
      <w:spacing w:val="0"/>
      <w:sz w:val="16"/>
      <w:szCs w:val="16"/>
      <w:shd w:val="clear" w:color="auto" w:fill="FFFFFF"/>
    </w:rPr>
  </w:style>
  <w:style w:type="character" w:customStyle="1" w:styleId="MicrosoftSansSerif8">
    <w:name w:val="Основной текст + Microsoft Sans Serif8"/>
    <w:aliases w:val="8 pt11,Полужирный3"/>
    <w:basedOn w:val="DefaultParagraphFont"/>
    <w:uiPriority w:val="99"/>
    <w:rsid w:val="00F72D83"/>
    <w:rPr>
      <w:rFonts w:ascii="Microsoft Sans Serif" w:hAnsi="Microsoft Sans Serif" w:cs="Microsoft Sans Serif"/>
      <w:b/>
      <w:bCs/>
      <w:noProof/>
      <w:spacing w:val="0"/>
      <w:sz w:val="16"/>
      <w:szCs w:val="16"/>
      <w:shd w:val="clear" w:color="auto" w:fill="FFFFFF"/>
    </w:rPr>
  </w:style>
  <w:style w:type="character" w:customStyle="1" w:styleId="110">
    <w:name w:val="Основной текст + Курсив11"/>
    <w:basedOn w:val="DefaultParagraphFont"/>
    <w:uiPriority w:val="99"/>
    <w:rsid w:val="00F72D83"/>
    <w:rPr>
      <w:rFonts w:ascii="Times New Roman" w:hAnsi="Times New Roman" w:cs="Times New Roman"/>
      <w:i/>
      <w:iCs/>
      <w:spacing w:val="0"/>
      <w:sz w:val="17"/>
      <w:szCs w:val="17"/>
      <w:shd w:val="clear" w:color="auto" w:fill="FFFFFF"/>
    </w:rPr>
  </w:style>
  <w:style w:type="character" w:customStyle="1" w:styleId="a4">
    <w:name w:val="Основной текст + Полужирный"/>
    <w:basedOn w:val="DefaultParagraphFont"/>
    <w:uiPriority w:val="99"/>
    <w:rsid w:val="00F72D83"/>
    <w:rPr>
      <w:rFonts w:ascii="Times New Roman" w:hAnsi="Times New Roman" w:cs="Times New Roman"/>
      <w:b/>
      <w:bCs/>
      <w:spacing w:val="0"/>
      <w:sz w:val="17"/>
      <w:szCs w:val="17"/>
      <w:shd w:val="clear" w:color="auto" w:fill="FFFFFF"/>
    </w:rPr>
  </w:style>
  <w:style w:type="character" w:customStyle="1" w:styleId="12">
    <w:name w:val="Основной текст + Полужирный12"/>
    <w:basedOn w:val="DefaultParagraphFont"/>
    <w:uiPriority w:val="99"/>
    <w:rsid w:val="00F72D83"/>
    <w:rPr>
      <w:rFonts w:ascii="Times New Roman" w:hAnsi="Times New Roman" w:cs="Times New Roman"/>
      <w:b/>
      <w:bCs/>
      <w:spacing w:val="0"/>
      <w:sz w:val="17"/>
      <w:szCs w:val="17"/>
      <w:shd w:val="clear" w:color="auto" w:fill="FFFFFF"/>
    </w:rPr>
  </w:style>
  <w:style w:type="character" w:customStyle="1" w:styleId="100">
    <w:name w:val="Основной текст + Курсив10"/>
    <w:basedOn w:val="10"/>
    <w:uiPriority w:val="99"/>
    <w:rsid w:val="00F72D83"/>
    <w:rPr>
      <w:i/>
      <w:iCs/>
      <w:spacing w:val="0"/>
      <w:sz w:val="17"/>
      <w:szCs w:val="17"/>
    </w:rPr>
  </w:style>
  <w:style w:type="character" w:customStyle="1" w:styleId="6">
    <w:name w:val="Основной текст + Полужирный6"/>
    <w:basedOn w:val="10"/>
    <w:uiPriority w:val="99"/>
    <w:rsid w:val="00F72D83"/>
    <w:rPr>
      <w:b/>
      <w:bCs/>
      <w:spacing w:val="0"/>
      <w:sz w:val="17"/>
      <w:szCs w:val="17"/>
    </w:rPr>
  </w:style>
  <w:style w:type="character" w:customStyle="1" w:styleId="111">
    <w:name w:val="Основной текст + Полужирный11"/>
    <w:basedOn w:val="10"/>
    <w:uiPriority w:val="99"/>
    <w:rsid w:val="00F72D83"/>
    <w:rPr>
      <w:b/>
      <w:bCs/>
      <w:spacing w:val="0"/>
      <w:sz w:val="17"/>
      <w:szCs w:val="17"/>
    </w:rPr>
  </w:style>
  <w:style w:type="character" w:customStyle="1" w:styleId="8">
    <w:name w:val="Основной текст + Курсив8"/>
    <w:basedOn w:val="10"/>
    <w:uiPriority w:val="99"/>
    <w:rsid w:val="00F72D83"/>
    <w:rPr>
      <w:i/>
      <w:iCs/>
      <w:spacing w:val="0"/>
      <w:sz w:val="17"/>
      <w:szCs w:val="17"/>
    </w:rPr>
  </w:style>
  <w:style w:type="character" w:customStyle="1" w:styleId="101">
    <w:name w:val="Основной текст + Полужирный10"/>
    <w:basedOn w:val="10"/>
    <w:uiPriority w:val="99"/>
    <w:rsid w:val="00F72D83"/>
    <w:rPr>
      <w:b/>
      <w:bCs/>
      <w:spacing w:val="0"/>
      <w:sz w:val="17"/>
      <w:szCs w:val="17"/>
    </w:rPr>
  </w:style>
  <w:style w:type="character" w:customStyle="1" w:styleId="61">
    <w:name w:val="Основной текст (6) + Не курсив1"/>
    <w:basedOn w:val="DefaultParagraphFont"/>
    <w:uiPriority w:val="99"/>
    <w:rsid w:val="00F72D83"/>
    <w:rPr>
      <w:rFonts w:ascii="Times New Roman" w:hAnsi="Times New Roman" w:cs="Times New Roman"/>
      <w:i/>
      <w:iCs/>
      <w:spacing w:val="0"/>
      <w:sz w:val="17"/>
      <w:szCs w:val="17"/>
      <w:shd w:val="clear" w:color="auto" w:fill="FFFFFF"/>
    </w:rPr>
  </w:style>
  <w:style w:type="character" w:customStyle="1" w:styleId="64">
    <w:name w:val="Основной текст (6)4"/>
    <w:basedOn w:val="DefaultParagraphFont"/>
    <w:uiPriority w:val="99"/>
    <w:rsid w:val="00F72D83"/>
    <w:rPr>
      <w:rFonts w:ascii="Times New Roman" w:hAnsi="Times New Roman" w:cs="Times New Roman"/>
      <w:i/>
      <w:iCs/>
      <w:spacing w:val="0"/>
      <w:sz w:val="17"/>
      <w:szCs w:val="17"/>
      <w:shd w:val="clear" w:color="auto" w:fill="FFFFFF"/>
    </w:rPr>
  </w:style>
  <w:style w:type="character" w:customStyle="1" w:styleId="63">
    <w:name w:val="Основной текст (6)3"/>
    <w:basedOn w:val="DefaultParagraphFont"/>
    <w:uiPriority w:val="99"/>
    <w:rsid w:val="00F72D83"/>
    <w:rPr>
      <w:rFonts w:ascii="Times New Roman" w:hAnsi="Times New Roman" w:cs="Times New Roman"/>
      <w:i/>
      <w:iCs/>
      <w:noProof/>
      <w:spacing w:val="0"/>
      <w:sz w:val="17"/>
      <w:szCs w:val="17"/>
      <w:shd w:val="clear" w:color="auto" w:fill="FFFFFF"/>
    </w:rPr>
  </w:style>
  <w:style w:type="character" w:styleId="Emphasis">
    <w:name w:val="Emphasis"/>
    <w:basedOn w:val="DefaultParagraphFont"/>
    <w:uiPriority w:val="99"/>
    <w:qFormat/>
    <w:rsid w:val="00F72D83"/>
    <w:rPr>
      <w:rFonts w:cs="Times New Roman"/>
      <w:i/>
      <w:iCs/>
    </w:rPr>
  </w:style>
  <w:style w:type="paragraph" w:styleId="Title">
    <w:name w:val="Title"/>
    <w:basedOn w:val="Normal"/>
    <w:link w:val="TitleChar"/>
    <w:uiPriority w:val="99"/>
    <w:qFormat/>
    <w:rsid w:val="00F72D83"/>
    <w:pPr>
      <w:jc w:val="center"/>
    </w:pPr>
    <w:rPr>
      <w:b/>
      <w:bCs/>
    </w:rPr>
  </w:style>
  <w:style w:type="character" w:customStyle="1" w:styleId="TitleChar">
    <w:name w:val="Title Char"/>
    <w:basedOn w:val="DefaultParagraphFont"/>
    <w:link w:val="Title"/>
    <w:uiPriority w:val="99"/>
    <w:locked/>
    <w:rsid w:val="00F72D83"/>
    <w:rPr>
      <w:rFonts w:ascii="Times New Roman" w:hAnsi="Times New Roman" w:cs="Times New Roman"/>
      <w:b/>
      <w:bCs/>
      <w:sz w:val="24"/>
      <w:szCs w:val="24"/>
      <w:lang w:eastAsia="ru-RU"/>
    </w:rPr>
  </w:style>
  <w:style w:type="paragraph" w:styleId="FootnoteText">
    <w:name w:val="footnote text"/>
    <w:basedOn w:val="Normal"/>
    <w:link w:val="FootnoteTextChar"/>
    <w:uiPriority w:val="99"/>
    <w:semiHidden/>
    <w:rsid w:val="00F72D83"/>
    <w:rPr>
      <w:sz w:val="20"/>
      <w:szCs w:val="20"/>
    </w:rPr>
  </w:style>
  <w:style w:type="character" w:customStyle="1" w:styleId="FootnoteTextChar">
    <w:name w:val="Footnote Text Char"/>
    <w:basedOn w:val="DefaultParagraphFont"/>
    <w:link w:val="FootnoteText"/>
    <w:uiPriority w:val="99"/>
    <w:semiHidden/>
    <w:locked/>
    <w:rsid w:val="00F72D83"/>
    <w:rPr>
      <w:rFonts w:ascii="Times New Roman" w:hAnsi="Times New Roman" w:cs="Times New Roman"/>
      <w:sz w:val="20"/>
      <w:szCs w:val="20"/>
      <w:lang w:eastAsia="ru-RU"/>
    </w:rPr>
  </w:style>
  <w:style w:type="table" w:customStyle="1" w:styleId="13">
    <w:name w:val="Сетка таблицы1"/>
    <w:uiPriority w:val="99"/>
    <w:rsid w:val="00F72D83"/>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26</Pages>
  <Words>7662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Бабенко</dc:creator>
  <cp:keywords/>
  <dc:description/>
  <cp:lastModifiedBy>Admin</cp:lastModifiedBy>
  <cp:revision>7</cp:revision>
  <dcterms:created xsi:type="dcterms:W3CDTF">2017-09-06T10:35:00Z</dcterms:created>
  <dcterms:modified xsi:type="dcterms:W3CDTF">2020-01-16T19:47:00Z</dcterms:modified>
</cp:coreProperties>
</file>